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75334175" w14:textId="4FFDD477" w:rsidR="00BB071B" w:rsidRDefault="00A07DF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1521" behindDoc="0" locked="0" layoutInCell="1" allowOverlap="1" wp14:anchorId="2B157C92" wp14:editId="4BB3F870">
                <wp:simplePos x="0" y="0"/>
                <wp:positionH relativeFrom="page">
                  <wp:posOffset>3357881</wp:posOffset>
                </wp:positionH>
                <wp:positionV relativeFrom="page">
                  <wp:posOffset>8204200</wp:posOffset>
                </wp:positionV>
                <wp:extent cx="1137920" cy="1465580"/>
                <wp:effectExtent l="0" t="0" r="0" b="7620"/>
                <wp:wrapThrough wrapText="bothSides">
                  <wp:wrapPolygon edited="0">
                    <wp:start x="482" y="0"/>
                    <wp:lineTo x="482" y="21338"/>
                    <wp:lineTo x="20732" y="21338"/>
                    <wp:lineTo x="20732" y="0"/>
                    <wp:lineTo x="482" y="0"/>
                  </wp:wrapPolygon>
                </wp:wrapThrough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146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AAF41D0" w14:textId="77777777" w:rsidR="00A07DF7" w:rsidRPr="00A07DF7" w:rsidRDefault="00A07DF7">
                            <w:pPr>
                              <w:rPr>
                                <w:rFonts w:ascii="Times" w:eastAsia="Times New Roman" w:hAnsi="Times" w:cs="Times New Roman"/>
                                <w:color w:val="000000" w:themeColor="text1"/>
                                <w:sz w:val="180"/>
                                <w:szCs w:val="180"/>
                                <w:shd w:val="clear" w:color="auto" w:fill="DDE7FB"/>
                              </w:rPr>
                            </w:pPr>
                            <w:r w:rsidRPr="00A07DF7">
                              <w:rPr>
                                <w:rFonts w:ascii="Times" w:eastAsia="Times New Roman" w:hAnsi="Times" w:cs="Times New Roman"/>
                                <w:color w:val="000000"/>
                                <w:sz w:val="180"/>
                                <w:szCs w:val="180"/>
                                <w:shd w:val="clear" w:color="auto" w:fill="DDE7FB"/>
                              </w:rPr>
                              <w:t>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3" o:spid="_x0000_s1026" type="#_x0000_t202" style="position:absolute;margin-left:264.4pt;margin-top:646pt;width:89.6pt;height:115.4pt;z-index:2516915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" mv:complextextbox="1" filled="f" stroked="f">
                <v:textbox>
                  <w:txbxContent>
                    <w:p w14:paraId="6AAF41D0" w14:textId="77777777" w:rsidR="00A07DF7" w:rsidRPr="00A07DF7" w:rsidRDefault="00A07DF7">
                      <w:pPr>
                        <w:rPr>
                          <w:rFonts w:ascii="Times" w:eastAsia="Times New Roman" w:hAnsi="Times" w:cs="Times New Roman"/>
                          <w:color w:val="000000" w:themeColor="text1"/>
                          <w:sz w:val="180"/>
                          <w:szCs w:val="180"/>
                          <w:shd w:val="clear" w:color="auto" w:fill="DDE7FB"/>
                        </w:rPr>
                      </w:pPr>
                      <w:r w:rsidRPr="00A07DF7">
                        <w:rPr>
                          <w:rFonts w:ascii="Times" w:eastAsia="Times New Roman" w:hAnsi="Times" w:cs="Times New Roman"/>
                          <w:color w:val="000000"/>
                          <w:sz w:val="180"/>
                          <w:szCs w:val="180"/>
                          <w:shd w:val="clear" w:color="auto" w:fill="DDE7FB"/>
                        </w:rPr>
                        <w:t>∞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C71AF">
        <w:rPr>
          <w:noProof/>
        </w:rPr>
        <mc:AlternateContent>
          <mc:Choice Requires="wpg">
            <w:drawing>
              <wp:anchor distT="0" distB="0" distL="114300" distR="114300" simplePos="1" relativeHeight="251689473" behindDoc="0" locked="0" layoutInCell="1" allowOverlap="1" wp14:anchorId="57CCA73B" wp14:editId="127DA974">
                <wp:simplePos x="3151505" y="8140700"/>
                <wp:positionH relativeFrom="page">
                  <wp:posOffset>3151505</wp:posOffset>
                </wp:positionH>
                <wp:positionV relativeFrom="page">
                  <wp:posOffset>8140700</wp:posOffset>
                </wp:positionV>
                <wp:extent cx="1412240" cy="1358900"/>
                <wp:effectExtent l="0" t="0" r="0" b="12700"/>
                <wp:wrapThrough wrapText="bothSides">
                  <wp:wrapPolygon edited="0">
                    <wp:start x="388" y="0"/>
                    <wp:lineTo x="388" y="21398"/>
                    <wp:lineTo x="20590" y="21398"/>
                    <wp:lineTo x="20590" y="0"/>
                    <wp:lineTo x="388" y="0"/>
                  </wp:wrapPolygon>
                </wp:wrapThrough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2240" cy="1358900"/>
                          <a:chOff x="0" y="0"/>
                          <a:chExt cx="1412240" cy="13589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82" name="Text Box 82"/>
                        <wps:cNvSpPr txBox="1"/>
                        <wps:spPr>
                          <a:xfrm>
                            <a:off x="0" y="0"/>
                            <a:ext cx="141224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91440" y="45720"/>
                            <a:ext cx="2540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5831455D" w14:textId="77777777" w:rsidR="00A07DF7" w:rsidRDefault="00A07DF7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7" style="position:absolute;margin-left:248.15pt;margin-top:641pt;width:111.2pt;height:107pt;z-index:251689473;mso-position-horizontal-relative:page;mso-position-vertical-relative:page" coordsize="1412240,1358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" mv:complextextbox="1">
                <v:shape id="Text Box 82" o:spid="_x0000_s1028" type="#_x0000_t202" style="position:absolute;width:1412240;height:1358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qm4UxAAA&#10;ANsAAAAPAAAAZHJzL2Rvd25yZXYueG1sRI9Pa8JAFMTvBb/D8oTedGMONaSuQUtbelC02kOPj+zL&#10;H8y+DdltEr+9Kwg9DjPzG2aVjaYRPXWutqxgMY9AEOdW11wq+Dl/zBIQziNrbCyTgis5yNaTpxWm&#10;2g78Tf3JlyJA2KWooPK+TaV0eUUG3dy2xMErbGfQB9mVUnc4BLhpZBxFL9JgzWGhwpbeKsovpz+j&#10;gHajOe+T5bs/bIvP6Dc5DjtdKvU8HTevIDyN/j/8aH9pBUkM9y/hB8j1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apuFMQAAADbAAAADwAAAAAAAAAAAAAAAACXAgAAZHJzL2Rv&#10;d25yZXYueG1sUEsFBgAAAAAEAAQA9QAAAIgDAAAAAA==&#10;" mv:complextextbox="1" filled="f" stroked="f"/>
                <v:shape id="Text Box 15" o:spid="_x0000_s1029" type="#_x0000_t202" style="position:absolute;left:91440;top:45720;width:25400;height:187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TgEvwQAA&#10;ANsAAAAPAAAAZHJzL2Rvd25yZXYueG1sRE9Ni8IwEL0v+B/CCN7W1AVl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U4BL8EAAADbAAAADwAAAAAAAAAAAAAAAACXAgAAZHJzL2Rvd25y&#10;ZXYueG1sUEsFBgAAAAAEAAQA9QAAAIUDAAAAAA==&#10;" filled="f" stroked="f">
                  <v:textbox inset="0,0,0,0">
                    <w:txbxContent>
                      <w:p w14:paraId="5831455D" w14:textId="77777777" w:rsidR="00A07DF7" w:rsidRDefault="00A07DF7"/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6D1A5D">
        <w:rPr>
          <w:noProof/>
        </w:rPr>
        <w:pict w14:anchorId="4A631526"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85" type="#_x0000_t136" style="position:absolute;margin-left:398.85pt;margin-top:318pt;width:174.15pt;height:57pt;z-index:251672065;mso-wrap-edited:f;mso-position-horizontal-relative:page;mso-position-vertical-relative:page" wrapcoords="11009 -890 2034 -890 299 -445 239 2672 -119 6235 -239 13360 -59 16923 299 20486 1136 23158 1256 23158 21899 23158 21959 23158 22318 20709 22258 18259 22138 16923 21061 13360 20702 9797 20941 6235 20822 -222 19326 -668 12026 -890 11009 -890" fillcolor="#eeece1" stroked="f" strokecolor="#1f497d" strokeweight="1.25pt">
            <v:shadow on="t" color="#272727 [2749]" offset=",1pt" offset2=",-2pt"/>
            <v:textpath style="font-family:&quot;Constantia&quot;;font-size:60pt;font-weight:bold;v-text-kern:t" trim="t" fitpath="t" string="GABOR B."/>
            <w10:wrap type="through" anchorx="page" anchory="page"/>
          </v:shape>
        </w:pict>
      </w:r>
      <w:r w:rsidR="006D1A5D">
        <w:rPr>
          <w:noProof/>
        </w:rPr>
        <mc:AlternateContent>
          <mc:Choice Requires="wps">
            <w:drawing>
              <wp:anchor distT="0" distB="0" distL="114300" distR="114300" simplePos="0" relativeHeight="251688449" behindDoc="0" locked="0" layoutInCell="1" allowOverlap="1" wp14:anchorId="562F1F28" wp14:editId="68CB1EE4">
                <wp:simplePos x="0" y="0"/>
                <wp:positionH relativeFrom="page">
                  <wp:posOffset>561340</wp:posOffset>
                </wp:positionH>
                <wp:positionV relativeFrom="page">
                  <wp:posOffset>6870700</wp:posOffset>
                </wp:positionV>
                <wp:extent cx="6563360" cy="838200"/>
                <wp:effectExtent l="0" t="0" r="0" b="0"/>
                <wp:wrapThrough wrapText="bothSides">
                  <wp:wrapPolygon edited="0">
                    <wp:start x="84" y="0"/>
                    <wp:lineTo x="84" y="20945"/>
                    <wp:lineTo x="21399" y="20945"/>
                    <wp:lineTo x="21399" y="0"/>
                    <wp:lineTo x="84" y="0"/>
                  </wp:wrapPolygon>
                </wp:wrapThrough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336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26D19" w14:textId="77777777" w:rsidR="006D1A5D" w:rsidRPr="006D1A5D" w:rsidRDefault="006D1A5D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Szükséges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eszközök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 xml:space="preserve">: Stopper,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Szék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Zsebkendő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Pohár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és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víz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Papírlapok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Lábbeli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1" o:spid="_x0000_s1030" type="#_x0000_t202" style="position:absolute;margin-left:44.2pt;margin-top:541pt;width:516.8pt;height:66pt;z-index:2516884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" mv:complextextbox="1" filled="f" stroked="f">
                <v:textbox>
                  <w:txbxContent>
                    <w:p w14:paraId="38E26D19" w14:textId="77777777" w:rsidR="006D1A5D" w:rsidRPr="006D1A5D" w:rsidRDefault="006D1A5D">
                      <w:pPr>
                        <w:rPr>
                          <w:color w:val="FFFFFF" w:themeColor="background1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</w:rPr>
                        <w:t>Szükséges</w:t>
                      </w:r>
                      <w:proofErr w:type="spellEnd"/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</w:rPr>
                        <w:t>eszközök</w:t>
                      </w:r>
                      <w:proofErr w:type="spellEnd"/>
                      <w:r>
                        <w:rPr>
                          <w:color w:val="FFFFFF" w:themeColor="background1"/>
                        </w:rPr>
                        <w:t xml:space="preserve">: Stopper, </w:t>
                      </w:r>
                      <w:proofErr w:type="spellStart"/>
                      <w:r>
                        <w:rPr>
                          <w:color w:val="FFFFFF" w:themeColor="background1"/>
                        </w:rPr>
                        <w:t>Szék</w:t>
                      </w:r>
                      <w:proofErr w:type="spellEnd"/>
                      <w:r>
                        <w:rPr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FFFFFF" w:themeColor="background1"/>
                        </w:rPr>
                        <w:t>Zsebkendő</w:t>
                      </w:r>
                      <w:proofErr w:type="spellEnd"/>
                      <w:r>
                        <w:rPr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proofErr w:type="gramStart"/>
                      <w:r>
                        <w:rPr>
                          <w:color w:val="FFFFFF" w:themeColor="background1"/>
                        </w:rPr>
                        <w:t>Pohár</w:t>
                      </w:r>
                      <w:proofErr w:type="spellEnd"/>
                      <w:proofErr w:type="gramEnd"/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</w:rPr>
                        <w:t>és</w:t>
                      </w:r>
                      <w:proofErr w:type="spellEnd"/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</w:rPr>
                        <w:t>víz</w:t>
                      </w:r>
                      <w:proofErr w:type="spellEnd"/>
                      <w:r>
                        <w:rPr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FFFFFF" w:themeColor="background1"/>
                        </w:rPr>
                        <w:t>Papírlapok</w:t>
                      </w:r>
                      <w:proofErr w:type="spellEnd"/>
                      <w:r>
                        <w:rPr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FFFFFF" w:themeColor="background1"/>
                        </w:rPr>
                        <w:t>Lábbeli</w:t>
                      </w:r>
                      <w:proofErr w:type="spellEnd"/>
                      <w:r>
                        <w:rPr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D1A5D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36CF71B" wp14:editId="16509E54">
                <wp:simplePos x="0" y="0"/>
                <wp:positionH relativeFrom="page">
                  <wp:posOffset>4761230</wp:posOffset>
                </wp:positionH>
                <wp:positionV relativeFrom="page">
                  <wp:posOffset>5120640</wp:posOffset>
                </wp:positionV>
                <wp:extent cx="2609850" cy="1750060"/>
                <wp:effectExtent l="0" t="0" r="0" b="2540"/>
                <wp:wrapTight wrapText="bothSides">
                  <wp:wrapPolygon edited="0">
                    <wp:start x="210" y="0"/>
                    <wp:lineTo x="210" y="21318"/>
                    <wp:lineTo x="21232" y="21318"/>
                    <wp:lineTo x="21232" y="0"/>
                    <wp:lineTo x="210" y="0"/>
                  </wp:wrapPolygon>
                </wp:wrapTight>
                <wp:docPr id="70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75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28F5501" w14:textId="77777777" w:rsidR="00431B50" w:rsidRPr="00AD3718" w:rsidRDefault="00431B50" w:rsidP="00BB071B">
                            <w:pPr>
                              <w:pStyle w:val="ListBullet"/>
                              <w:rPr>
                                <w:sz w:val="24"/>
                              </w:rPr>
                            </w:pPr>
                            <w:r w:rsidRPr="00AD3718">
                              <w:rPr>
                                <w:sz w:val="24"/>
                              </w:rPr>
                              <w:t xml:space="preserve">A </w:t>
                            </w:r>
                            <w:proofErr w:type="spellStart"/>
                            <w:r w:rsidRPr="00AD3718">
                              <w:rPr>
                                <w:sz w:val="24"/>
                              </w:rPr>
                              <w:t>választott</w:t>
                            </w:r>
                            <w:proofErr w:type="spellEnd"/>
                            <w:r w:rsidRPr="00AD3718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D3718">
                              <w:rPr>
                                <w:sz w:val="24"/>
                              </w:rPr>
                              <w:t>időpont</w:t>
                            </w:r>
                            <w:proofErr w:type="spellEnd"/>
                            <w:r w:rsidRPr="00AD3718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D3718">
                              <w:rPr>
                                <w:sz w:val="24"/>
                              </w:rPr>
                              <w:t>perceinek</w:t>
                            </w:r>
                            <w:proofErr w:type="spellEnd"/>
                            <w:r w:rsidRPr="00AD3718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D3718">
                              <w:rPr>
                                <w:sz w:val="24"/>
                              </w:rPr>
                              <w:t>számjegyeinek</w:t>
                            </w:r>
                            <w:proofErr w:type="spellEnd"/>
                            <w:r w:rsidRPr="00AD3718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D3718">
                              <w:rPr>
                                <w:sz w:val="24"/>
                              </w:rPr>
                              <w:t>összegét</w:t>
                            </w:r>
                            <w:proofErr w:type="spellEnd"/>
                            <w:r w:rsidRPr="00AD3718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D3718">
                              <w:rPr>
                                <w:sz w:val="24"/>
                              </w:rPr>
                              <w:t>alapul</w:t>
                            </w:r>
                            <w:proofErr w:type="spellEnd"/>
                            <w:r w:rsidRPr="00AD3718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D3718">
                              <w:rPr>
                                <w:sz w:val="24"/>
                              </w:rPr>
                              <w:t>véve</w:t>
                            </w:r>
                            <w:proofErr w:type="spellEnd"/>
                            <w:r w:rsidRPr="00AD3718">
                              <w:rPr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AD3718">
                              <w:rPr>
                                <w:sz w:val="24"/>
                              </w:rPr>
                              <w:t>kérj</w:t>
                            </w:r>
                            <w:proofErr w:type="spellEnd"/>
                            <w:r w:rsidRPr="00AD3718">
                              <w:rPr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AD3718">
                              <w:rPr>
                                <w:sz w:val="24"/>
                              </w:rPr>
                              <w:t>meg</w:t>
                            </w:r>
                            <w:proofErr w:type="gramEnd"/>
                            <w:r w:rsidRPr="00AD3718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D3718">
                              <w:rPr>
                                <w:sz w:val="24"/>
                              </w:rPr>
                              <w:t>egy</w:t>
                            </w:r>
                            <w:proofErr w:type="spellEnd"/>
                            <w:r w:rsidRPr="00AD3718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D3718">
                              <w:rPr>
                                <w:sz w:val="24"/>
                              </w:rPr>
                              <w:t>embert</w:t>
                            </w:r>
                            <w:proofErr w:type="spellEnd"/>
                            <w:r w:rsidRPr="00AD3718">
                              <w:rPr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AD3718">
                              <w:rPr>
                                <w:sz w:val="24"/>
                              </w:rPr>
                              <w:t>hogy</w:t>
                            </w:r>
                            <w:proofErr w:type="spellEnd"/>
                            <w:r w:rsidRPr="00AD3718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D3718">
                              <w:rPr>
                                <w:sz w:val="24"/>
                              </w:rPr>
                              <w:t>válasszon</w:t>
                            </w:r>
                            <w:proofErr w:type="spellEnd"/>
                            <w:r w:rsidRPr="00AD3718">
                              <w:rPr>
                                <w:sz w:val="24"/>
                              </w:rPr>
                              <w:t xml:space="preserve"> 1 - </w:t>
                            </w:r>
                            <w:proofErr w:type="spellStart"/>
                            <w:r w:rsidRPr="00AD3718">
                              <w:rPr>
                                <w:sz w:val="24"/>
                              </w:rPr>
                              <w:t>és</w:t>
                            </w:r>
                            <w:proofErr w:type="spellEnd"/>
                            <w:r w:rsidRPr="00AD3718">
                              <w:rPr>
                                <w:sz w:val="24"/>
                              </w:rPr>
                              <w:t xml:space="preserve"> a </w:t>
                            </w:r>
                            <w:proofErr w:type="spellStart"/>
                            <w:r w:rsidRPr="00AD3718">
                              <w:rPr>
                                <w:sz w:val="24"/>
                              </w:rPr>
                              <w:t>kapott</w:t>
                            </w:r>
                            <w:proofErr w:type="spellEnd"/>
                            <w:r w:rsidRPr="00AD3718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D3718">
                              <w:rPr>
                                <w:sz w:val="24"/>
                              </w:rPr>
                              <w:t>szám</w:t>
                            </w:r>
                            <w:proofErr w:type="spellEnd"/>
                            <w:r w:rsidRPr="00AD3718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D3718">
                              <w:rPr>
                                <w:sz w:val="24"/>
                              </w:rPr>
                              <w:t>között</w:t>
                            </w:r>
                            <w:proofErr w:type="spellEnd"/>
                            <w:r w:rsidRPr="00AD3718">
                              <w:rPr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AD3718">
                              <w:rPr>
                                <w:sz w:val="24"/>
                              </w:rPr>
                              <w:t>ez</w:t>
                            </w:r>
                            <w:proofErr w:type="spellEnd"/>
                            <w:r w:rsidRPr="00AD3718">
                              <w:rPr>
                                <w:sz w:val="24"/>
                              </w:rPr>
                              <w:t xml:space="preserve"> a </w:t>
                            </w:r>
                            <w:proofErr w:type="spellStart"/>
                            <w:r w:rsidRPr="00AD3718">
                              <w:rPr>
                                <w:sz w:val="24"/>
                              </w:rPr>
                              <w:t>darab</w:t>
                            </w:r>
                            <w:proofErr w:type="spellEnd"/>
                            <w:r w:rsidRPr="00AD3718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D3718">
                              <w:rPr>
                                <w:sz w:val="24"/>
                              </w:rPr>
                              <w:t>időtartamát</w:t>
                            </w:r>
                            <w:proofErr w:type="spellEnd"/>
                            <w:r w:rsidRPr="00AD3718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D3718">
                              <w:rPr>
                                <w:sz w:val="24"/>
                              </w:rPr>
                              <w:t>határozza</w:t>
                            </w:r>
                            <w:proofErr w:type="spellEnd"/>
                            <w:r w:rsidRPr="00AD3718">
                              <w:rPr>
                                <w:sz w:val="24"/>
                              </w:rPr>
                              <w:t xml:space="preserve"> meg.</w:t>
                            </w:r>
                          </w:p>
                          <w:p w14:paraId="3FBCDBF5" w14:textId="77777777" w:rsidR="00431B50" w:rsidRPr="006D1A5D" w:rsidRDefault="00431B50" w:rsidP="00BB071B">
                            <w:pPr>
                              <w:pStyle w:val="ListBullet"/>
                              <w:rPr>
                                <w:sz w:val="24"/>
                              </w:rPr>
                            </w:pPr>
                            <w:r w:rsidRPr="00AD3718">
                              <w:rPr>
                                <w:sz w:val="24"/>
                              </w:rPr>
                              <w:t xml:space="preserve">Ha </w:t>
                            </w:r>
                            <w:proofErr w:type="gramStart"/>
                            <w:r w:rsidRPr="00AD3718">
                              <w:rPr>
                                <w:sz w:val="24"/>
                              </w:rPr>
                              <w:t>a</w:t>
                            </w:r>
                            <w:proofErr w:type="gramEnd"/>
                            <w:r w:rsidRPr="00AD3718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D3718">
                              <w:rPr>
                                <w:sz w:val="24"/>
                              </w:rPr>
                              <w:t>számjegy</w:t>
                            </w:r>
                            <w:proofErr w:type="spellEnd"/>
                            <w:r w:rsidRPr="00AD3718">
                              <w:rPr>
                                <w:sz w:val="24"/>
                              </w:rPr>
                              <w:t xml:space="preserve"> 30-nál </w:t>
                            </w:r>
                            <w:proofErr w:type="spellStart"/>
                            <w:r w:rsidR="006D1A5D">
                              <w:rPr>
                                <w:sz w:val="24"/>
                              </w:rPr>
                              <w:t>több</w:t>
                            </w:r>
                            <w:proofErr w:type="spellEnd"/>
                            <w:r w:rsidR="006D1A5D">
                              <w:rPr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oszd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el 2-vel,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mielőtt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választanának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.</w:t>
                            </w:r>
                            <w:r w:rsidRPr="006D1A5D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31" type="#_x0000_t202" style="position:absolute;margin-left:374.9pt;margin-top:403.2pt;width:205.5pt;height:137.8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" mv:complextextbox="1" filled="f" stroked="f">
                <v:textbox inset=",0,,0">
                  <w:txbxContent>
                    <w:p w14:paraId="328F5501" w14:textId="77777777" w:rsidR="00431B50" w:rsidRPr="00AD3718" w:rsidRDefault="00431B50" w:rsidP="00BB071B">
                      <w:pPr>
                        <w:pStyle w:val="ListBullet"/>
                        <w:rPr>
                          <w:sz w:val="24"/>
                        </w:rPr>
                      </w:pPr>
                      <w:r w:rsidRPr="00AD3718">
                        <w:rPr>
                          <w:sz w:val="24"/>
                        </w:rPr>
                        <w:t xml:space="preserve">A </w:t>
                      </w:r>
                      <w:proofErr w:type="spellStart"/>
                      <w:r w:rsidRPr="00AD3718">
                        <w:rPr>
                          <w:sz w:val="24"/>
                        </w:rPr>
                        <w:t>választott</w:t>
                      </w:r>
                      <w:proofErr w:type="spellEnd"/>
                      <w:r w:rsidRPr="00AD3718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AD3718">
                        <w:rPr>
                          <w:sz w:val="24"/>
                        </w:rPr>
                        <w:t>időpont</w:t>
                      </w:r>
                      <w:proofErr w:type="spellEnd"/>
                      <w:r w:rsidRPr="00AD3718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AD3718">
                        <w:rPr>
                          <w:sz w:val="24"/>
                        </w:rPr>
                        <w:t>perceinek</w:t>
                      </w:r>
                      <w:proofErr w:type="spellEnd"/>
                      <w:r w:rsidRPr="00AD3718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AD3718">
                        <w:rPr>
                          <w:sz w:val="24"/>
                        </w:rPr>
                        <w:t>számjegyeinek</w:t>
                      </w:r>
                      <w:proofErr w:type="spellEnd"/>
                      <w:r w:rsidRPr="00AD3718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AD3718">
                        <w:rPr>
                          <w:sz w:val="24"/>
                        </w:rPr>
                        <w:t>összegét</w:t>
                      </w:r>
                      <w:proofErr w:type="spellEnd"/>
                      <w:r w:rsidRPr="00AD3718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AD3718">
                        <w:rPr>
                          <w:sz w:val="24"/>
                        </w:rPr>
                        <w:t>alapul</w:t>
                      </w:r>
                      <w:proofErr w:type="spellEnd"/>
                      <w:r w:rsidRPr="00AD3718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AD3718">
                        <w:rPr>
                          <w:sz w:val="24"/>
                        </w:rPr>
                        <w:t>véve</w:t>
                      </w:r>
                      <w:proofErr w:type="spellEnd"/>
                      <w:r w:rsidRPr="00AD3718">
                        <w:rPr>
                          <w:sz w:val="24"/>
                        </w:rPr>
                        <w:t xml:space="preserve">, </w:t>
                      </w:r>
                      <w:proofErr w:type="spellStart"/>
                      <w:r w:rsidRPr="00AD3718">
                        <w:rPr>
                          <w:sz w:val="24"/>
                        </w:rPr>
                        <w:t>kérj</w:t>
                      </w:r>
                      <w:proofErr w:type="spellEnd"/>
                      <w:r w:rsidRPr="00AD3718">
                        <w:rPr>
                          <w:sz w:val="24"/>
                        </w:rPr>
                        <w:t xml:space="preserve"> </w:t>
                      </w:r>
                      <w:proofErr w:type="gramStart"/>
                      <w:r w:rsidRPr="00AD3718">
                        <w:rPr>
                          <w:sz w:val="24"/>
                        </w:rPr>
                        <w:t>meg</w:t>
                      </w:r>
                      <w:proofErr w:type="gramEnd"/>
                      <w:r w:rsidRPr="00AD3718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AD3718">
                        <w:rPr>
                          <w:sz w:val="24"/>
                        </w:rPr>
                        <w:t>egy</w:t>
                      </w:r>
                      <w:proofErr w:type="spellEnd"/>
                      <w:r w:rsidRPr="00AD3718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AD3718">
                        <w:rPr>
                          <w:sz w:val="24"/>
                        </w:rPr>
                        <w:t>embert</w:t>
                      </w:r>
                      <w:proofErr w:type="spellEnd"/>
                      <w:r w:rsidRPr="00AD3718">
                        <w:rPr>
                          <w:sz w:val="24"/>
                        </w:rPr>
                        <w:t xml:space="preserve">, </w:t>
                      </w:r>
                      <w:proofErr w:type="spellStart"/>
                      <w:r w:rsidRPr="00AD3718">
                        <w:rPr>
                          <w:sz w:val="24"/>
                        </w:rPr>
                        <w:t>hogy</w:t>
                      </w:r>
                      <w:proofErr w:type="spellEnd"/>
                      <w:r w:rsidRPr="00AD3718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AD3718">
                        <w:rPr>
                          <w:sz w:val="24"/>
                        </w:rPr>
                        <w:t>válasszon</w:t>
                      </w:r>
                      <w:proofErr w:type="spellEnd"/>
                      <w:r w:rsidRPr="00AD3718">
                        <w:rPr>
                          <w:sz w:val="24"/>
                        </w:rPr>
                        <w:t xml:space="preserve"> 1 - </w:t>
                      </w:r>
                      <w:proofErr w:type="spellStart"/>
                      <w:r w:rsidRPr="00AD3718">
                        <w:rPr>
                          <w:sz w:val="24"/>
                        </w:rPr>
                        <w:t>és</w:t>
                      </w:r>
                      <w:proofErr w:type="spellEnd"/>
                      <w:r w:rsidRPr="00AD3718">
                        <w:rPr>
                          <w:sz w:val="24"/>
                        </w:rPr>
                        <w:t xml:space="preserve"> a </w:t>
                      </w:r>
                      <w:proofErr w:type="spellStart"/>
                      <w:r w:rsidRPr="00AD3718">
                        <w:rPr>
                          <w:sz w:val="24"/>
                        </w:rPr>
                        <w:t>kapott</w:t>
                      </w:r>
                      <w:proofErr w:type="spellEnd"/>
                      <w:r w:rsidRPr="00AD3718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AD3718">
                        <w:rPr>
                          <w:sz w:val="24"/>
                        </w:rPr>
                        <w:t>szám</w:t>
                      </w:r>
                      <w:proofErr w:type="spellEnd"/>
                      <w:r w:rsidRPr="00AD3718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AD3718">
                        <w:rPr>
                          <w:sz w:val="24"/>
                        </w:rPr>
                        <w:t>között</w:t>
                      </w:r>
                      <w:proofErr w:type="spellEnd"/>
                      <w:r w:rsidRPr="00AD3718">
                        <w:rPr>
                          <w:sz w:val="24"/>
                        </w:rPr>
                        <w:t xml:space="preserve">, </w:t>
                      </w:r>
                      <w:proofErr w:type="spellStart"/>
                      <w:r w:rsidRPr="00AD3718">
                        <w:rPr>
                          <w:sz w:val="24"/>
                        </w:rPr>
                        <w:t>ez</w:t>
                      </w:r>
                      <w:proofErr w:type="spellEnd"/>
                      <w:r w:rsidRPr="00AD3718">
                        <w:rPr>
                          <w:sz w:val="24"/>
                        </w:rPr>
                        <w:t xml:space="preserve"> a </w:t>
                      </w:r>
                      <w:proofErr w:type="spellStart"/>
                      <w:r w:rsidRPr="00AD3718">
                        <w:rPr>
                          <w:sz w:val="24"/>
                        </w:rPr>
                        <w:t>darab</w:t>
                      </w:r>
                      <w:proofErr w:type="spellEnd"/>
                      <w:r w:rsidRPr="00AD3718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AD3718">
                        <w:rPr>
                          <w:sz w:val="24"/>
                        </w:rPr>
                        <w:t>időtartamát</w:t>
                      </w:r>
                      <w:proofErr w:type="spellEnd"/>
                      <w:r w:rsidRPr="00AD3718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AD3718">
                        <w:rPr>
                          <w:sz w:val="24"/>
                        </w:rPr>
                        <w:t>határozza</w:t>
                      </w:r>
                      <w:proofErr w:type="spellEnd"/>
                      <w:r w:rsidRPr="00AD3718">
                        <w:rPr>
                          <w:sz w:val="24"/>
                        </w:rPr>
                        <w:t xml:space="preserve"> meg.</w:t>
                      </w:r>
                    </w:p>
                    <w:p w14:paraId="3FBCDBF5" w14:textId="77777777" w:rsidR="00431B50" w:rsidRPr="006D1A5D" w:rsidRDefault="00431B50" w:rsidP="00BB071B">
                      <w:pPr>
                        <w:pStyle w:val="ListBullet"/>
                        <w:rPr>
                          <w:sz w:val="24"/>
                        </w:rPr>
                      </w:pPr>
                      <w:r w:rsidRPr="00AD3718">
                        <w:rPr>
                          <w:sz w:val="24"/>
                        </w:rPr>
                        <w:t xml:space="preserve">Ha </w:t>
                      </w:r>
                      <w:proofErr w:type="gramStart"/>
                      <w:r w:rsidRPr="00AD3718">
                        <w:rPr>
                          <w:sz w:val="24"/>
                        </w:rPr>
                        <w:t>a</w:t>
                      </w:r>
                      <w:proofErr w:type="gramEnd"/>
                      <w:r w:rsidRPr="00AD3718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AD3718">
                        <w:rPr>
                          <w:sz w:val="24"/>
                        </w:rPr>
                        <w:t>számjegy</w:t>
                      </w:r>
                      <w:proofErr w:type="spellEnd"/>
                      <w:r w:rsidRPr="00AD3718">
                        <w:rPr>
                          <w:sz w:val="24"/>
                        </w:rPr>
                        <w:t xml:space="preserve"> 30-nál </w:t>
                      </w:r>
                      <w:proofErr w:type="spellStart"/>
                      <w:r w:rsidR="006D1A5D">
                        <w:rPr>
                          <w:sz w:val="24"/>
                        </w:rPr>
                        <w:t>több</w:t>
                      </w:r>
                      <w:proofErr w:type="spellEnd"/>
                      <w:r w:rsidR="006D1A5D">
                        <w:rPr>
                          <w:sz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4"/>
                        </w:rPr>
                        <w:t>oszd</w:t>
                      </w:r>
                      <w:proofErr w:type="spellEnd"/>
                      <w:r>
                        <w:rPr>
                          <w:sz w:val="24"/>
                        </w:rPr>
                        <w:t xml:space="preserve"> el 2-vel, </w:t>
                      </w:r>
                      <w:proofErr w:type="spellStart"/>
                      <w:r>
                        <w:rPr>
                          <w:sz w:val="24"/>
                        </w:rPr>
                        <w:t>mielőtt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választanának</w:t>
                      </w:r>
                      <w:proofErr w:type="spellEnd"/>
                      <w:r>
                        <w:rPr>
                          <w:sz w:val="24"/>
                        </w:rPr>
                        <w:t>.</w:t>
                      </w:r>
                      <w:r w:rsidRPr="006D1A5D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504A7">
        <w:rPr>
          <w:noProof/>
        </w:rPr>
        <mc:AlternateContent>
          <mc:Choice Requires="wps">
            <w:drawing>
              <wp:anchor distT="0" distB="0" distL="114300" distR="114300" simplePos="0" relativeHeight="251677185" behindDoc="0" locked="0" layoutInCell="1" allowOverlap="1" wp14:anchorId="2DD6B5FD" wp14:editId="21106A9A">
                <wp:simplePos x="0" y="0"/>
                <wp:positionH relativeFrom="page">
                  <wp:posOffset>1657350</wp:posOffset>
                </wp:positionH>
                <wp:positionV relativeFrom="page">
                  <wp:posOffset>8204200</wp:posOffset>
                </wp:positionV>
                <wp:extent cx="691515" cy="1701800"/>
                <wp:effectExtent l="0" t="0" r="0" b="0"/>
                <wp:wrapThrough wrapText="bothSides">
                  <wp:wrapPolygon edited="0">
                    <wp:start x="793" y="0"/>
                    <wp:lineTo x="793" y="21278"/>
                    <wp:lineTo x="19835" y="21278"/>
                    <wp:lineTo x="19835" y="0"/>
                    <wp:lineTo x="793" y="0"/>
                  </wp:wrapPolygon>
                </wp:wrapThrough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" cy="170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DA1559" w14:textId="77777777" w:rsidR="00431B50" w:rsidRPr="00AD3718" w:rsidRDefault="00431B50" w:rsidP="00AD371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3 11 24</w:t>
                            </w:r>
                          </w:p>
                          <w:p w14:paraId="5E71A5B6" w14:textId="77777777" w:rsidR="00431B50" w:rsidRPr="00BB071B" w:rsidRDefault="00431B50" w:rsidP="00AD371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8EF21AA" w14:textId="77777777" w:rsidR="00431B50" w:rsidRDefault="00431B50" w:rsidP="00AD371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Csinálj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10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fekvőtámaszt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14:paraId="18EB5BD7" w14:textId="77777777" w:rsidR="00431B50" w:rsidRDefault="00431B50" w:rsidP="00AD371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82EFBDC" w14:textId="77777777" w:rsidR="00431B50" w:rsidRPr="00BB071B" w:rsidRDefault="00431B50" w:rsidP="00AD371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Dobj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kockával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32" type="#_x0000_t202" style="position:absolute;margin-left:130.5pt;margin-top:646pt;width:54.45pt;height:134pt;z-index:2516771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VGewtQCAAAf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" mv:complextextbox="1" filled="f" stroked="f">
                <v:textbox>
                  <w:txbxContent>
                    <w:p w14:paraId="19DA1559" w14:textId="77777777" w:rsidR="00431B50" w:rsidRPr="00AD3718" w:rsidRDefault="00431B50" w:rsidP="00AD3718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3 11 24</w:t>
                      </w:r>
                    </w:p>
                    <w:p w14:paraId="5E71A5B6" w14:textId="77777777" w:rsidR="00431B50" w:rsidRPr="00BB071B" w:rsidRDefault="00431B50" w:rsidP="00AD371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8EF21AA" w14:textId="77777777" w:rsidR="00431B50" w:rsidRDefault="00431B50" w:rsidP="00AD371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Csinálj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10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fekvőtámaszt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!</w:t>
                      </w:r>
                    </w:p>
                    <w:p w14:paraId="18EB5BD7" w14:textId="77777777" w:rsidR="00431B50" w:rsidRDefault="00431B50" w:rsidP="00AD371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182EFBDC" w14:textId="77777777" w:rsidR="00431B50" w:rsidRPr="00BB071B" w:rsidRDefault="00431B50" w:rsidP="00AD371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Dobj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kockával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504A7">
        <w:rPr>
          <w:noProof/>
        </w:rPr>
        <mc:AlternateContent>
          <mc:Choice Requires="wps">
            <w:drawing>
              <wp:anchor distT="0" distB="0" distL="114300" distR="114300" simplePos="0" relativeHeight="251673089" behindDoc="0" locked="0" layoutInCell="1" allowOverlap="1" wp14:anchorId="0DD6588F" wp14:editId="73C7CE59">
                <wp:simplePos x="0" y="0"/>
                <wp:positionH relativeFrom="page">
                  <wp:posOffset>287020</wp:posOffset>
                </wp:positionH>
                <wp:positionV relativeFrom="page">
                  <wp:posOffset>8204200</wp:posOffset>
                </wp:positionV>
                <wp:extent cx="691515" cy="1701800"/>
                <wp:effectExtent l="0" t="0" r="0" b="0"/>
                <wp:wrapThrough wrapText="bothSides">
                  <wp:wrapPolygon edited="0">
                    <wp:start x="793" y="0"/>
                    <wp:lineTo x="793" y="21278"/>
                    <wp:lineTo x="19835" y="21278"/>
                    <wp:lineTo x="19835" y="0"/>
                    <wp:lineTo x="793" y="0"/>
                  </wp:wrapPolygon>
                </wp:wrapThrough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" cy="170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57047" w14:textId="77777777" w:rsidR="00431B50" w:rsidRPr="00AD3718" w:rsidRDefault="00A504A7" w:rsidP="00AD371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21</w:t>
                            </w:r>
                            <w:r w:rsidR="00431B50" w:rsidRPr="00AD371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5 10</w:t>
                            </w:r>
                          </w:p>
                          <w:p w14:paraId="4D3141CA" w14:textId="77777777" w:rsidR="00431B50" w:rsidRPr="00BB071B" w:rsidRDefault="00431B50" w:rsidP="00BB071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5B5AEBB" w14:textId="77777777" w:rsidR="00431B50" w:rsidRDefault="00431B50" w:rsidP="00BB071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B071B">
                              <w:rPr>
                                <w:sz w:val="20"/>
                                <w:szCs w:val="20"/>
                              </w:rPr>
                              <w:t>Játsz</w:t>
                            </w:r>
                            <w:proofErr w:type="spellEnd"/>
                            <w:r w:rsidRPr="00BB071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B071B">
                              <w:rPr>
                                <w:sz w:val="20"/>
                                <w:szCs w:val="20"/>
                              </w:rPr>
                              <w:t>egy</w:t>
                            </w:r>
                            <w:proofErr w:type="spellEnd"/>
                            <w:r w:rsidRPr="00BB071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B071B">
                              <w:rPr>
                                <w:sz w:val="20"/>
                                <w:szCs w:val="20"/>
                              </w:rPr>
                              <w:t>tetszőleges</w:t>
                            </w:r>
                            <w:proofErr w:type="spellEnd"/>
                            <w:r w:rsidRPr="00BB071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B071B">
                              <w:rPr>
                                <w:sz w:val="20"/>
                                <w:szCs w:val="20"/>
                              </w:rPr>
                              <w:t>hangmagasságot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!</w:t>
                            </w:r>
                            <w:r w:rsidRPr="00BB071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5FD3FA8" w14:textId="77777777" w:rsidR="00431B50" w:rsidRDefault="00431B50" w:rsidP="00BB071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F7FF675" w14:textId="77777777" w:rsidR="00431B50" w:rsidRPr="00BB071B" w:rsidRDefault="00431B50" w:rsidP="00BB071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Dobj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kockával</w:t>
                            </w:r>
                            <w:proofErr w:type="spellEnd"/>
                            <w:r w:rsidR="00A504A7">
                              <w:rPr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33" type="#_x0000_t202" style="position:absolute;margin-left:22.6pt;margin-top:646pt;width:54.45pt;height:134pt;z-index:2516730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R1DtUCAAAf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" mv:complextextbox="1" filled="f" stroked="f">
                <v:textbox>
                  <w:txbxContent>
                    <w:p w14:paraId="4F857047" w14:textId="77777777" w:rsidR="00431B50" w:rsidRPr="00AD3718" w:rsidRDefault="00A504A7" w:rsidP="00AD3718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21</w:t>
                      </w:r>
                      <w:r w:rsidR="00431B50" w:rsidRPr="00AD3718">
                        <w:rPr>
                          <w:b/>
                          <w:sz w:val="20"/>
                          <w:szCs w:val="20"/>
                        </w:rPr>
                        <w:t xml:space="preserve"> 5 10</w:t>
                      </w:r>
                    </w:p>
                    <w:p w14:paraId="4D3141CA" w14:textId="77777777" w:rsidR="00431B50" w:rsidRPr="00BB071B" w:rsidRDefault="00431B50" w:rsidP="00BB071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75B5AEBB" w14:textId="77777777" w:rsidR="00431B50" w:rsidRDefault="00431B50" w:rsidP="00BB071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BB071B">
                        <w:rPr>
                          <w:sz w:val="20"/>
                          <w:szCs w:val="20"/>
                        </w:rPr>
                        <w:t>Játsz</w:t>
                      </w:r>
                      <w:proofErr w:type="spellEnd"/>
                      <w:r w:rsidRPr="00BB071B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B071B">
                        <w:rPr>
                          <w:sz w:val="20"/>
                          <w:szCs w:val="20"/>
                        </w:rPr>
                        <w:t>egy</w:t>
                      </w:r>
                      <w:proofErr w:type="spellEnd"/>
                      <w:r w:rsidRPr="00BB071B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B071B">
                        <w:rPr>
                          <w:sz w:val="20"/>
                          <w:szCs w:val="20"/>
                        </w:rPr>
                        <w:t>tetszőleges</w:t>
                      </w:r>
                      <w:proofErr w:type="spellEnd"/>
                      <w:r w:rsidRPr="00BB071B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B071B">
                        <w:rPr>
                          <w:sz w:val="20"/>
                          <w:szCs w:val="20"/>
                        </w:rPr>
                        <w:t>hangmagasságot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!</w:t>
                      </w:r>
                      <w:r w:rsidRPr="00BB071B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55FD3FA8" w14:textId="77777777" w:rsidR="00431B50" w:rsidRDefault="00431B50" w:rsidP="00BB071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6F7FF675" w14:textId="77777777" w:rsidR="00431B50" w:rsidRPr="00BB071B" w:rsidRDefault="00431B50" w:rsidP="00BB071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Dobj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kockával</w:t>
                      </w:r>
                      <w:proofErr w:type="spellEnd"/>
                      <w:r w:rsidR="00A504A7">
                        <w:rPr>
                          <w:sz w:val="20"/>
                          <w:szCs w:val="20"/>
                        </w:rPr>
                        <w:t>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504A7">
        <w:rPr>
          <w:noProof/>
        </w:rPr>
        <mc:AlternateContent>
          <mc:Choice Requires="wps">
            <w:drawing>
              <wp:anchor distT="0" distB="0" distL="114300" distR="114300" simplePos="0" relativeHeight="251687425" behindDoc="0" locked="0" layoutInCell="1" allowOverlap="1" wp14:anchorId="4E6C7C96" wp14:editId="67E78F3B">
                <wp:simplePos x="0" y="0"/>
                <wp:positionH relativeFrom="page">
                  <wp:posOffset>6781165</wp:posOffset>
                </wp:positionH>
                <wp:positionV relativeFrom="page">
                  <wp:posOffset>8204200</wp:posOffset>
                </wp:positionV>
                <wp:extent cx="691515" cy="1701800"/>
                <wp:effectExtent l="0" t="0" r="0" b="0"/>
                <wp:wrapThrough wrapText="bothSides">
                  <wp:wrapPolygon edited="0">
                    <wp:start x="793" y="0"/>
                    <wp:lineTo x="793" y="21278"/>
                    <wp:lineTo x="19835" y="21278"/>
                    <wp:lineTo x="19835" y="0"/>
                    <wp:lineTo x="793" y="0"/>
                  </wp:wrapPolygon>
                </wp:wrapThrough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" cy="170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785004" w14:textId="77777777" w:rsidR="00A504A7" w:rsidRPr="00AD3718" w:rsidRDefault="00A504A7" w:rsidP="00A504A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7 14 19 </w:t>
                            </w:r>
                          </w:p>
                          <w:p w14:paraId="4BA2785A" w14:textId="77777777" w:rsidR="00A504A7" w:rsidRPr="00BB071B" w:rsidRDefault="00A504A7" w:rsidP="00A504A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2EFF8CD" w14:textId="77777777" w:rsidR="00A504A7" w:rsidRDefault="00A504A7" w:rsidP="00A504A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Vedd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le a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cipődet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14:paraId="3B289DB9" w14:textId="77777777" w:rsidR="00A504A7" w:rsidRDefault="00A504A7" w:rsidP="00A504A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037A677" w14:textId="77777777" w:rsidR="00A504A7" w:rsidRPr="00BB071B" w:rsidRDefault="00A504A7" w:rsidP="00A504A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Dobj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kockával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34" type="#_x0000_t202" style="position:absolute;margin-left:533.95pt;margin-top:646pt;width:54.45pt;height:134pt;z-index:2516874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" mv:complextextbox="1" filled="f" stroked="f">
                <v:textbox>
                  <w:txbxContent>
                    <w:p w14:paraId="3D785004" w14:textId="77777777" w:rsidR="00A504A7" w:rsidRPr="00AD3718" w:rsidRDefault="00A504A7" w:rsidP="00A504A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7 14 19 </w:t>
                      </w:r>
                    </w:p>
                    <w:p w14:paraId="4BA2785A" w14:textId="77777777" w:rsidR="00A504A7" w:rsidRPr="00BB071B" w:rsidRDefault="00A504A7" w:rsidP="00A504A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32EFF8CD" w14:textId="77777777" w:rsidR="00A504A7" w:rsidRDefault="00A504A7" w:rsidP="00A504A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Vedd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le a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cipődet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!</w:t>
                      </w:r>
                    </w:p>
                    <w:p w14:paraId="3B289DB9" w14:textId="77777777" w:rsidR="00A504A7" w:rsidRDefault="00A504A7" w:rsidP="00A504A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2037A677" w14:textId="77777777" w:rsidR="00A504A7" w:rsidRPr="00BB071B" w:rsidRDefault="00A504A7" w:rsidP="00A504A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Dobj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kockával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504A7">
        <w:rPr>
          <w:noProof/>
        </w:rPr>
        <mc:AlternateContent>
          <mc:Choice Requires="wps">
            <w:drawing>
              <wp:anchor distT="0" distB="0" distL="114300" distR="114300" simplePos="0" relativeHeight="251685377" behindDoc="0" locked="0" layoutInCell="1" allowOverlap="1" wp14:anchorId="623D8447" wp14:editId="6D0872FA">
                <wp:simplePos x="0" y="0"/>
                <wp:positionH relativeFrom="page">
                  <wp:posOffset>6066155</wp:posOffset>
                </wp:positionH>
                <wp:positionV relativeFrom="page">
                  <wp:posOffset>8204200</wp:posOffset>
                </wp:positionV>
                <wp:extent cx="691515" cy="1701800"/>
                <wp:effectExtent l="0" t="0" r="0" b="0"/>
                <wp:wrapThrough wrapText="bothSides">
                  <wp:wrapPolygon edited="0">
                    <wp:start x="793" y="0"/>
                    <wp:lineTo x="793" y="21278"/>
                    <wp:lineTo x="19835" y="21278"/>
                    <wp:lineTo x="19835" y="0"/>
                    <wp:lineTo x="793" y="0"/>
                  </wp:wrapPolygon>
                </wp:wrapThrough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" cy="170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ABBE22" w14:textId="77777777" w:rsidR="00A504A7" w:rsidRPr="00AD3718" w:rsidRDefault="00A504A7" w:rsidP="00A504A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9  13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17</w:t>
                            </w:r>
                          </w:p>
                          <w:p w14:paraId="22A9E6E2" w14:textId="77777777" w:rsidR="00A504A7" w:rsidRDefault="00A504A7" w:rsidP="00A504A7">
                            <w:pPr>
                              <w:jc w:val="both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B0B3F58" w14:textId="77777777" w:rsidR="00A504A7" w:rsidRDefault="00A504A7" w:rsidP="00A504A7">
                            <w:pPr>
                              <w:jc w:val="both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Hallgasd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szívverésed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14:paraId="298A0B9B" w14:textId="77777777" w:rsidR="00A504A7" w:rsidRDefault="00A504A7" w:rsidP="00A504A7">
                            <w:pPr>
                              <w:jc w:val="both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FEBFDDF" w14:textId="77777777" w:rsidR="00A504A7" w:rsidRPr="00AD3718" w:rsidRDefault="00A504A7" w:rsidP="00A504A7">
                            <w:pPr>
                              <w:jc w:val="both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Lépj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19-re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14:paraId="0B770F35" w14:textId="77777777" w:rsidR="00A504A7" w:rsidRDefault="00A504A7" w:rsidP="00A504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35" type="#_x0000_t202" style="position:absolute;margin-left:477.65pt;margin-top:646pt;width:54.45pt;height:134pt;z-index:2516853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c4UdQCAAAf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" mv:complextextbox="1" filled="f" stroked="f">
                <v:textbox>
                  <w:txbxContent>
                    <w:p w14:paraId="47ABBE22" w14:textId="77777777" w:rsidR="00A504A7" w:rsidRPr="00AD3718" w:rsidRDefault="00A504A7" w:rsidP="00A504A7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9  13</w:t>
                      </w:r>
                      <w:proofErr w:type="gramEnd"/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17</w:t>
                      </w:r>
                    </w:p>
                    <w:p w14:paraId="22A9E6E2" w14:textId="77777777" w:rsidR="00A504A7" w:rsidRDefault="00A504A7" w:rsidP="00A504A7">
                      <w:pPr>
                        <w:jc w:val="both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B0B3F58" w14:textId="77777777" w:rsidR="00A504A7" w:rsidRDefault="00A504A7" w:rsidP="00A504A7">
                      <w:pPr>
                        <w:jc w:val="both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Hallgasd</w:t>
                      </w:r>
                      <w:proofErr w:type="spellEnd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proofErr w:type="gramEnd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szívverésed</w:t>
                      </w:r>
                      <w:proofErr w:type="spellEnd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!</w:t>
                      </w:r>
                    </w:p>
                    <w:p w14:paraId="298A0B9B" w14:textId="77777777" w:rsidR="00A504A7" w:rsidRDefault="00A504A7" w:rsidP="00A504A7">
                      <w:pPr>
                        <w:jc w:val="both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FEBFDDF" w14:textId="77777777" w:rsidR="00A504A7" w:rsidRPr="00AD3718" w:rsidRDefault="00A504A7" w:rsidP="00A504A7">
                      <w:pPr>
                        <w:jc w:val="both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Lépj</w:t>
                      </w:r>
                      <w:proofErr w:type="spellEnd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a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19-re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!</w:t>
                      </w:r>
                    </w:p>
                    <w:p w14:paraId="0B770F35" w14:textId="77777777" w:rsidR="00A504A7" w:rsidRDefault="00A504A7" w:rsidP="00A504A7"/>
                  </w:txbxContent>
                </v:textbox>
                <w10:wrap type="through" anchorx="page" anchory="page"/>
              </v:shape>
            </w:pict>
          </mc:Fallback>
        </mc:AlternateContent>
      </w:r>
      <w:r w:rsidR="00431B50">
        <w:rPr>
          <w:noProof/>
        </w:rPr>
        <mc:AlternateContent>
          <mc:Choice Requires="wps">
            <w:drawing>
              <wp:anchor distT="0" distB="0" distL="114300" distR="114300" simplePos="0" relativeHeight="251683329" behindDoc="0" locked="0" layoutInCell="1" allowOverlap="1" wp14:anchorId="782FE331" wp14:editId="602BD119">
                <wp:simplePos x="0" y="0"/>
                <wp:positionH relativeFrom="page">
                  <wp:posOffset>4608830</wp:posOffset>
                </wp:positionH>
                <wp:positionV relativeFrom="page">
                  <wp:posOffset>8204200</wp:posOffset>
                </wp:positionV>
                <wp:extent cx="691515" cy="1701800"/>
                <wp:effectExtent l="0" t="0" r="0" b="0"/>
                <wp:wrapThrough wrapText="bothSides">
                  <wp:wrapPolygon edited="0">
                    <wp:start x="793" y="0"/>
                    <wp:lineTo x="793" y="21278"/>
                    <wp:lineTo x="19835" y="21278"/>
                    <wp:lineTo x="19835" y="0"/>
                    <wp:lineTo x="793" y="0"/>
                  </wp:wrapPolygon>
                </wp:wrapThrough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" cy="170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6AA10" w14:textId="77777777" w:rsidR="00431B50" w:rsidRPr="00AD3718" w:rsidRDefault="00A504A7" w:rsidP="00431B5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6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16  22</w:t>
                            </w:r>
                            <w:proofErr w:type="gramEnd"/>
                          </w:p>
                          <w:p w14:paraId="0A970F84" w14:textId="77777777" w:rsidR="00431B50" w:rsidRDefault="00431B50" w:rsidP="00431B50">
                            <w:pPr>
                              <w:jc w:val="both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03AFD6A" w14:textId="77777777" w:rsidR="00431B50" w:rsidRDefault="00A504A7" w:rsidP="00431B50">
                            <w:pPr>
                              <w:jc w:val="both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Kiabálj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3-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at !</w:t>
                            </w:r>
                            <w:proofErr w:type="gramEnd"/>
                          </w:p>
                          <w:p w14:paraId="5218A9C4" w14:textId="77777777" w:rsidR="00431B50" w:rsidRDefault="00431B50" w:rsidP="00431B50">
                            <w:pPr>
                              <w:jc w:val="both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1735B160" w14:textId="77777777" w:rsidR="00431B50" w:rsidRPr="00AD3718" w:rsidRDefault="00A504A7" w:rsidP="00431B50">
                            <w:pPr>
                              <w:jc w:val="both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Lépj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11 -re!</w:t>
                            </w:r>
                          </w:p>
                          <w:p w14:paraId="01E27C4E" w14:textId="77777777" w:rsidR="00431B50" w:rsidRDefault="00431B50" w:rsidP="00431B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36" type="#_x0000_t202" style="position:absolute;margin-left:362.9pt;margin-top:646pt;width:54.45pt;height:134pt;z-index:2516833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" mv:complextextbox="1" filled="f" stroked="f">
                <v:textbox>
                  <w:txbxContent>
                    <w:p w14:paraId="7166AA10" w14:textId="77777777" w:rsidR="00431B50" w:rsidRPr="00AD3718" w:rsidRDefault="00A504A7" w:rsidP="00431B50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6 </w:t>
                      </w:r>
                      <w:proofErr w:type="gramStart"/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16  22</w:t>
                      </w:r>
                      <w:proofErr w:type="gramEnd"/>
                    </w:p>
                    <w:p w14:paraId="0A970F84" w14:textId="77777777" w:rsidR="00431B50" w:rsidRDefault="00431B50" w:rsidP="00431B50">
                      <w:pPr>
                        <w:jc w:val="both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03AFD6A" w14:textId="77777777" w:rsidR="00431B50" w:rsidRDefault="00A504A7" w:rsidP="00431B50">
                      <w:pPr>
                        <w:jc w:val="both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Kiabálj</w:t>
                      </w:r>
                      <w:proofErr w:type="spellEnd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3-</w:t>
                      </w:r>
                      <w:proofErr w:type="gramStart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at !</w:t>
                      </w:r>
                      <w:proofErr w:type="gramEnd"/>
                    </w:p>
                    <w:p w14:paraId="5218A9C4" w14:textId="77777777" w:rsidR="00431B50" w:rsidRDefault="00431B50" w:rsidP="00431B50">
                      <w:pPr>
                        <w:jc w:val="both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1735B160" w14:textId="77777777" w:rsidR="00431B50" w:rsidRPr="00AD3718" w:rsidRDefault="00A504A7" w:rsidP="00431B50">
                      <w:pPr>
                        <w:jc w:val="both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Lépj</w:t>
                      </w:r>
                      <w:proofErr w:type="spellEnd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proofErr w:type="gramEnd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11 -re!</w:t>
                      </w:r>
                    </w:p>
                    <w:p w14:paraId="01E27C4E" w14:textId="77777777" w:rsidR="00431B50" w:rsidRDefault="00431B50" w:rsidP="00431B50"/>
                  </w:txbxContent>
                </v:textbox>
                <w10:wrap type="through" anchorx="page" anchory="page"/>
              </v:shape>
            </w:pict>
          </mc:Fallback>
        </mc:AlternateContent>
      </w:r>
      <w:r w:rsidR="00431B50">
        <w:rPr>
          <w:noProof/>
        </w:rPr>
        <mc:AlternateContent>
          <mc:Choice Requires="wps">
            <w:drawing>
              <wp:anchor distT="0" distB="0" distL="114300" distR="114300" simplePos="0" relativeHeight="251681281" behindDoc="0" locked="0" layoutInCell="1" allowOverlap="1" wp14:anchorId="0C01A77E" wp14:editId="36834678">
                <wp:simplePos x="0" y="0"/>
                <wp:positionH relativeFrom="page">
                  <wp:posOffset>5337810</wp:posOffset>
                </wp:positionH>
                <wp:positionV relativeFrom="page">
                  <wp:posOffset>8204200</wp:posOffset>
                </wp:positionV>
                <wp:extent cx="691515" cy="1701800"/>
                <wp:effectExtent l="0" t="0" r="0" b="0"/>
                <wp:wrapThrough wrapText="bothSides">
                  <wp:wrapPolygon edited="0">
                    <wp:start x="793" y="0"/>
                    <wp:lineTo x="793" y="21278"/>
                    <wp:lineTo x="19835" y="21278"/>
                    <wp:lineTo x="19835" y="0"/>
                    <wp:lineTo x="793" y="0"/>
                  </wp:wrapPolygon>
                </wp:wrapThrough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" cy="170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8B5BAC" w14:textId="77777777" w:rsidR="00431B50" w:rsidRPr="00AD3718" w:rsidRDefault="00431B50" w:rsidP="00431B5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4 15 20</w:t>
                            </w:r>
                          </w:p>
                          <w:p w14:paraId="5848849D" w14:textId="77777777" w:rsidR="00431B50" w:rsidRPr="00BB071B" w:rsidRDefault="00431B50" w:rsidP="00431B50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1145E8A" w14:textId="77777777" w:rsidR="00431B50" w:rsidRDefault="00A504A7" w:rsidP="00431B50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Tépj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szét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1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lapot</w:t>
                            </w:r>
                            <w:proofErr w:type="spellEnd"/>
                          </w:p>
                          <w:p w14:paraId="357BB65D" w14:textId="77777777" w:rsidR="00431B50" w:rsidRDefault="00431B50" w:rsidP="00431B50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60FECB8" w14:textId="77777777" w:rsidR="00431B50" w:rsidRPr="00BB071B" w:rsidRDefault="00431B50" w:rsidP="00431B50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Dobj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kockával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37" type="#_x0000_t202" style="position:absolute;margin-left:420.3pt;margin-top:646pt;width:54.45pt;height:134pt;z-index:251681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" mv:complextextbox="1" filled="f" stroked="f">
                <v:textbox>
                  <w:txbxContent>
                    <w:p w14:paraId="178B5BAC" w14:textId="77777777" w:rsidR="00431B50" w:rsidRPr="00AD3718" w:rsidRDefault="00431B50" w:rsidP="00431B5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4 15 20</w:t>
                      </w:r>
                    </w:p>
                    <w:p w14:paraId="5848849D" w14:textId="77777777" w:rsidR="00431B50" w:rsidRPr="00BB071B" w:rsidRDefault="00431B50" w:rsidP="00431B50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71145E8A" w14:textId="77777777" w:rsidR="00431B50" w:rsidRDefault="00A504A7" w:rsidP="00431B50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Tépj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szét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1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lapot</w:t>
                      </w:r>
                      <w:proofErr w:type="spellEnd"/>
                    </w:p>
                    <w:p w14:paraId="357BB65D" w14:textId="77777777" w:rsidR="00431B50" w:rsidRDefault="00431B50" w:rsidP="00431B50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660FECB8" w14:textId="77777777" w:rsidR="00431B50" w:rsidRPr="00BB071B" w:rsidRDefault="00431B50" w:rsidP="00431B50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Dobj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kockával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31B50">
        <w:rPr>
          <w:noProof/>
        </w:rPr>
        <w:drawing>
          <wp:anchor distT="0" distB="0" distL="118745" distR="118745" simplePos="0" relativeHeight="251671041" behindDoc="0" locked="0" layoutInCell="0" allowOverlap="1" wp14:anchorId="65333E30" wp14:editId="79E5940C">
            <wp:simplePos x="0" y="0"/>
            <wp:positionH relativeFrom="page">
              <wp:posOffset>274320</wp:posOffset>
            </wp:positionH>
            <wp:positionV relativeFrom="page">
              <wp:posOffset>274320</wp:posOffset>
            </wp:positionV>
            <wp:extent cx="7223760" cy="3556000"/>
            <wp:effectExtent l="0" t="0" r="0" b="0"/>
            <wp:wrapTight wrapText="bothSides">
              <wp:wrapPolygon edited="0">
                <wp:start x="0" y="0"/>
                <wp:lineTo x="0" y="21446"/>
                <wp:lineTo x="21494" y="21446"/>
                <wp:lineTo x="21494" y="0"/>
                <wp:lineTo x="0" y="0"/>
              </wp:wrapPolygon>
            </wp:wrapTight>
            <wp:docPr id="69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placeholder-base---neutra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D3718">
        <w:rPr>
          <w:noProof/>
        </w:rPr>
        <mc:AlternateContent>
          <mc:Choice Requires="wps">
            <w:drawing>
              <wp:anchor distT="0" distB="0" distL="114300" distR="114300" simplePos="0" relativeHeight="251679233" behindDoc="0" locked="0" layoutInCell="1" allowOverlap="1" wp14:anchorId="776D7DAD" wp14:editId="3E7B56A6">
                <wp:simplePos x="0" y="0"/>
                <wp:positionH relativeFrom="page">
                  <wp:posOffset>2385695</wp:posOffset>
                </wp:positionH>
                <wp:positionV relativeFrom="page">
                  <wp:posOffset>8204200</wp:posOffset>
                </wp:positionV>
                <wp:extent cx="691515" cy="1701800"/>
                <wp:effectExtent l="0" t="0" r="0" b="0"/>
                <wp:wrapThrough wrapText="bothSides">
                  <wp:wrapPolygon edited="0">
                    <wp:start x="793" y="0"/>
                    <wp:lineTo x="793" y="21278"/>
                    <wp:lineTo x="19835" y="21278"/>
                    <wp:lineTo x="19835" y="0"/>
                    <wp:lineTo x="793" y="0"/>
                  </wp:wrapPolygon>
                </wp:wrapThrough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" cy="170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D96D81" w14:textId="77777777" w:rsidR="00431B50" w:rsidRPr="00AD3718" w:rsidRDefault="00431B50" w:rsidP="00AD371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2 18 23</w:t>
                            </w:r>
                          </w:p>
                          <w:p w14:paraId="064ABC64" w14:textId="77777777" w:rsidR="00431B50" w:rsidRDefault="00431B50" w:rsidP="00AD3718">
                            <w:pPr>
                              <w:jc w:val="both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C2A0996" w14:textId="77777777" w:rsidR="00431B50" w:rsidRDefault="00431B50" w:rsidP="00AD3718">
                            <w:pPr>
                              <w:jc w:val="both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Igyál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egy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pohár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vizet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14:paraId="73BEC7B6" w14:textId="77777777" w:rsidR="00431B50" w:rsidRDefault="00431B50" w:rsidP="00AD3718">
                            <w:pPr>
                              <w:jc w:val="both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90073A5" w14:textId="77777777" w:rsidR="00431B50" w:rsidRPr="00AD3718" w:rsidRDefault="00431B50" w:rsidP="00AD3718">
                            <w:pPr>
                              <w:jc w:val="both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Lépj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16-ra!</w:t>
                            </w:r>
                          </w:p>
                          <w:p w14:paraId="21617BC0" w14:textId="77777777" w:rsidR="00431B50" w:rsidRDefault="00431B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38" type="#_x0000_t202" style="position:absolute;margin-left:187.85pt;margin-top:646pt;width:54.45pt;height:134pt;z-index:251679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" mv:complextextbox="1" filled="f" stroked="f">
                <v:textbox>
                  <w:txbxContent>
                    <w:p w14:paraId="4ED96D81" w14:textId="77777777" w:rsidR="00431B50" w:rsidRPr="00AD3718" w:rsidRDefault="00431B50" w:rsidP="00AD3718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2 18 23</w:t>
                      </w:r>
                    </w:p>
                    <w:p w14:paraId="064ABC64" w14:textId="77777777" w:rsidR="00431B50" w:rsidRDefault="00431B50" w:rsidP="00AD3718">
                      <w:pPr>
                        <w:jc w:val="both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C2A0996" w14:textId="77777777" w:rsidR="00431B50" w:rsidRDefault="00431B50" w:rsidP="00AD3718">
                      <w:pPr>
                        <w:jc w:val="both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Igyál</w:t>
                      </w:r>
                      <w:proofErr w:type="spellEnd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egy</w:t>
                      </w:r>
                      <w:proofErr w:type="spellEnd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pohár</w:t>
                      </w:r>
                      <w:proofErr w:type="spellEnd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vizet</w:t>
                      </w:r>
                      <w:proofErr w:type="spellEnd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!</w:t>
                      </w:r>
                    </w:p>
                    <w:p w14:paraId="73BEC7B6" w14:textId="77777777" w:rsidR="00431B50" w:rsidRDefault="00431B50" w:rsidP="00AD3718">
                      <w:pPr>
                        <w:jc w:val="both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90073A5" w14:textId="77777777" w:rsidR="00431B50" w:rsidRPr="00AD3718" w:rsidRDefault="00431B50" w:rsidP="00AD3718">
                      <w:pPr>
                        <w:jc w:val="both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Lépj</w:t>
                      </w:r>
                      <w:proofErr w:type="spellEnd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a 16-ra!</w:t>
                      </w:r>
                    </w:p>
                    <w:p w14:paraId="21617BC0" w14:textId="77777777" w:rsidR="00431B50" w:rsidRDefault="00431B50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D3718">
        <w:rPr>
          <w:noProof/>
        </w:rPr>
        <mc:AlternateContent>
          <mc:Choice Requires="wps">
            <w:drawing>
              <wp:anchor distT="0" distB="0" distL="114300" distR="114300" simplePos="0" relativeHeight="251675137" behindDoc="0" locked="0" layoutInCell="1" allowOverlap="1" wp14:anchorId="1CB80170" wp14:editId="5A1BE513">
                <wp:simplePos x="0" y="0"/>
                <wp:positionH relativeFrom="page">
                  <wp:posOffset>965835</wp:posOffset>
                </wp:positionH>
                <wp:positionV relativeFrom="page">
                  <wp:posOffset>8204200</wp:posOffset>
                </wp:positionV>
                <wp:extent cx="691515" cy="1701800"/>
                <wp:effectExtent l="0" t="0" r="0" b="0"/>
                <wp:wrapThrough wrapText="bothSides">
                  <wp:wrapPolygon edited="0">
                    <wp:start x="793" y="0"/>
                    <wp:lineTo x="793" y="21278"/>
                    <wp:lineTo x="19835" y="21278"/>
                    <wp:lineTo x="19835" y="0"/>
                    <wp:lineTo x="793" y="0"/>
                  </wp:wrapPolygon>
                </wp:wrapThrough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" cy="170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34DC0" w14:textId="77777777" w:rsidR="00431B50" w:rsidRPr="00AD3718" w:rsidRDefault="00431B50" w:rsidP="00AD371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D3718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12</w:t>
                            </w:r>
                            <w:proofErr w:type="gramEnd"/>
                            <w:r w:rsidRPr="00AD3718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8</w:t>
                            </w:r>
                          </w:p>
                          <w:p w14:paraId="534A66C3" w14:textId="77777777" w:rsidR="00431B50" w:rsidRDefault="00431B50" w:rsidP="00BB071B">
                            <w:pPr>
                              <w:jc w:val="both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8552087" w14:textId="77777777" w:rsidR="00431B50" w:rsidRDefault="00431B50" w:rsidP="00BB071B">
                            <w:pPr>
                              <w:jc w:val="both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Fújd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ki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az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orrod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3x.</w:t>
                            </w:r>
                          </w:p>
                          <w:p w14:paraId="24CDC525" w14:textId="77777777" w:rsidR="00431B50" w:rsidRDefault="00431B50" w:rsidP="00BB071B">
                            <w:pPr>
                              <w:jc w:val="both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510D7B7" w14:textId="77777777" w:rsidR="00431B50" w:rsidRPr="00AD3718" w:rsidRDefault="00431B50" w:rsidP="00BB071B">
                            <w:pPr>
                              <w:jc w:val="both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Lépj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7-re!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39" type="#_x0000_t202" style="position:absolute;margin-left:76.05pt;margin-top:646pt;width:54.45pt;height:134pt;z-index:2516751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" mv:complextextbox="1" filled="f" stroked="f">
                <v:textbox>
                  <w:txbxContent>
                    <w:p w14:paraId="07834DC0" w14:textId="77777777" w:rsidR="00431B50" w:rsidRPr="00AD3718" w:rsidRDefault="00431B50" w:rsidP="00AD3718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gramStart"/>
                      <w:r w:rsidRPr="00AD3718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 12</w:t>
                      </w:r>
                      <w:proofErr w:type="gramEnd"/>
                      <w:r w:rsidRPr="00AD3718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8</w:t>
                      </w:r>
                    </w:p>
                    <w:p w14:paraId="534A66C3" w14:textId="77777777" w:rsidR="00431B50" w:rsidRDefault="00431B50" w:rsidP="00BB071B">
                      <w:pPr>
                        <w:jc w:val="both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8552087" w14:textId="77777777" w:rsidR="00431B50" w:rsidRDefault="00431B50" w:rsidP="00BB071B">
                      <w:pPr>
                        <w:jc w:val="both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Fújd</w:t>
                      </w:r>
                      <w:proofErr w:type="spellEnd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ki</w:t>
                      </w:r>
                      <w:proofErr w:type="spellEnd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az</w:t>
                      </w:r>
                      <w:proofErr w:type="spellEnd"/>
                      <w:proofErr w:type="gramEnd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orrod</w:t>
                      </w:r>
                      <w:proofErr w:type="spellEnd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3x.</w:t>
                      </w:r>
                    </w:p>
                    <w:p w14:paraId="24CDC525" w14:textId="77777777" w:rsidR="00431B50" w:rsidRDefault="00431B50" w:rsidP="00BB071B">
                      <w:pPr>
                        <w:jc w:val="both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510D7B7" w14:textId="77777777" w:rsidR="00431B50" w:rsidRPr="00AD3718" w:rsidRDefault="00431B50" w:rsidP="00BB071B">
                      <w:pPr>
                        <w:jc w:val="both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Lépj</w:t>
                      </w:r>
                      <w:proofErr w:type="spellEnd"/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a 7-re!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B071B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B2FFD5D" wp14:editId="7B17D576">
                <wp:simplePos x="0" y="0"/>
                <wp:positionH relativeFrom="page">
                  <wp:posOffset>561340</wp:posOffset>
                </wp:positionH>
                <wp:positionV relativeFrom="page">
                  <wp:posOffset>5120640</wp:posOffset>
                </wp:positionV>
                <wp:extent cx="4290060" cy="368300"/>
                <wp:effectExtent l="0" t="0" r="0" b="12700"/>
                <wp:wrapNone/>
                <wp:docPr id="6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006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8A93251" w14:textId="77777777" w:rsidR="00431B50" w:rsidRDefault="00431B50" w:rsidP="00BB071B">
                            <w:pPr>
                              <w:pStyle w:val="Heading1"/>
                            </w:pPr>
                            <w:proofErr w:type="spellStart"/>
                            <w:r>
                              <w:t>Válassz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ki</w:t>
                            </w:r>
                            <w:proofErr w:type="spellEnd"/>
                            <w:r>
                              <w:t xml:space="preserve">  </w:t>
                            </w:r>
                            <w:proofErr w:type="spellStart"/>
                            <w:r>
                              <w:t>egy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időpontot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egy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napból</w:t>
                            </w:r>
                            <w:proofErr w:type="spellEnd"/>
                            <w:r>
                              <w:t>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40" type="#_x0000_t202" style="position:absolute;margin-left:44.2pt;margin-top:403.2pt;width:337.8pt;height:29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" filled="f" stroked="f">
                <v:textbox inset=",0,,0">
                  <w:txbxContent>
                    <w:p w14:paraId="78A93251" w14:textId="77777777" w:rsidR="00431B50" w:rsidRDefault="00431B50" w:rsidP="00BB071B">
                      <w:pPr>
                        <w:pStyle w:val="Heading1"/>
                      </w:pPr>
                      <w:proofErr w:type="spellStart"/>
                      <w:r>
                        <w:t>Válassz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ki</w:t>
                      </w:r>
                      <w:proofErr w:type="spellEnd"/>
                      <w:r>
                        <w:t xml:space="preserve">  </w:t>
                      </w:r>
                      <w:proofErr w:type="spellStart"/>
                      <w:r>
                        <w:t>egy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időpontot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egy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napból</w:t>
                      </w:r>
                      <w:proofErr w:type="spellEnd"/>
                      <w:r>
                        <w:t>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B071B">
        <w:rPr>
          <w:noProof/>
        </w:rPr>
        <w:pict w14:anchorId="5C6519A9">
          <v:shape id="_x0000_s1084" type="#_x0000_t136" style="position:absolute;margin-left:43.15pt;margin-top:318pt;width:269.05pt;height:73pt;z-index:251652608;mso-wrap-edited:f;mso-position-horizontal-relative:page;mso-position-vertical-relative:page" fillcolor="#eeece1" stroked="f" strokecolor="#1f497d" strokeweight="1.25pt">
            <v:shadow on="t" color="#272727 [2749]" offset=",1pt" offset2=",-2pt"/>
            <v:textpath style="font-family:&quot;Constantia&quot;;font-size:60pt;font-weight:bold;v-text-kern:t" trim="t" fitpath="t" string="Daily Time"/>
            <w10:wrap anchorx="page" anchory="page"/>
          </v:shape>
        </w:pict>
      </w:r>
      <w:r w:rsidR="00C01BC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D9643BC" wp14:editId="78B146E1">
                <wp:simplePos x="0" y="0"/>
                <wp:positionH relativeFrom="page">
                  <wp:posOffset>548005</wp:posOffset>
                </wp:positionH>
                <wp:positionV relativeFrom="page">
                  <wp:posOffset>5475605</wp:posOffset>
                </wp:positionV>
                <wp:extent cx="3794760" cy="1329690"/>
                <wp:effectExtent l="0" t="0" r="0" b="16510"/>
                <wp:wrapTight wrapText="bothSides">
                  <wp:wrapPolygon edited="0">
                    <wp:start x="145" y="0"/>
                    <wp:lineTo x="145" y="21456"/>
                    <wp:lineTo x="21253" y="21456"/>
                    <wp:lineTo x="21253" y="0"/>
                    <wp:lineTo x="145" y="0"/>
                  </wp:wrapPolygon>
                </wp:wrapTight>
                <wp:docPr id="68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4760" cy="1329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5EFCE5B" w14:textId="715EA4EE" w:rsidR="00431B50" w:rsidRDefault="00431B50" w:rsidP="00BB071B">
                            <w:pPr>
                              <w:pStyle w:val="Heading2"/>
                            </w:pPr>
                            <w:r>
                              <w:t xml:space="preserve">A </w:t>
                            </w:r>
                            <w:proofErr w:type="spellStart"/>
                            <w:r>
                              <w:t>kiválasztott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időpont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órájának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számát</w:t>
                            </w:r>
                            <w:proofErr w:type="spellEnd"/>
                            <w:r>
                              <w:t xml:space="preserve">  </w:t>
                            </w:r>
                            <w:proofErr w:type="spellStart"/>
                            <w:r>
                              <w:t>oszd</w:t>
                            </w:r>
                            <w:proofErr w:type="spellEnd"/>
                            <w:proofErr w:type="gramEnd"/>
                            <w:r>
                              <w:t xml:space="preserve"> el 1 </w:t>
                            </w:r>
                            <w:proofErr w:type="spellStart"/>
                            <w:r>
                              <w:t>és</w:t>
                            </w:r>
                            <w:proofErr w:type="spellEnd"/>
                            <w:r>
                              <w:t xml:space="preserve"> 10 </w:t>
                            </w:r>
                            <w:proofErr w:type="spellStart"/>
                            <w:r>
                              <w:t>között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tetszőlegesen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egy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számmal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majd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ennek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eredményét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kerekítési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szabál</w:t>
                            </w:r>
                            <w:r w:rsidR="00A07DF7">
                              <w:t>yoknak</w:t>
                            </w:r>
                            <w:proofErr w:type="spellEnd"/>
                            <w:r w:rsidR="00A07DF7">
                              <w:t xml:space="preserve"> </w:t>
                            </w:r>
                            <w:proofErr w:type="spellStart"/>
                            <w:r w:rsidR="00A07DF7">
                              <w:t>megfelelően</w:t>
                            </w:r>
                            <w:proofErr w:type="spellEnd"/>
                            <w:r w:rsidR="00A07DF7">
                              <w:t xml:space="preserve"> </w:t>
                            </w:r>
                            <w:proofErr w:type="spellStart"/>
                            <w:r w:rsidR="00A07DF7">
                              <w:t>véglegesítsd</w:t>
                            </w:r>
                            <w:proofErr w:type="spellEnd"/>
                            <w:r w:rsidR="00A07DF7">
                              <w:t xml:space="preserve"> </w:t>
                            </w:r>
                            <w:proofErr w:type="spellStart"/>
                            <w:r>
                              <w:t>majd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kövesd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az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utasítást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41" type="#_x0000_t202" style="position:absolute;margin-left:43.15pt;margin-top:431.15pt;width:298.8pt;height:104.7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" mv:complextextbox="1" filled="f" stroked="f">
                <v:textbox inset=",0,,0">
                  <w:txbxContent>
                    <w:p w14:paraId="35EFCE5B" w14:textId="715EA4EE" w:rsidR="00431B50" w:rsidRDefault="00431B50" w:rsidP="00BB071B">
                      <w:pPr>
                        <w:pStyle w:val="Heading2"/>
                      </w:pPr>
                      <w:r>
                        <w:t xml:space="preserve">A </w:t>
                      </w:r>
                      <w:proofErr w:type="spellStart"/>
                      <w:r>
                        <w:t>kiválasztott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időpont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órájának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számát</w:t>
                      </w:r>
                      <w:proofErr w:type="spellEnd"/>
                      <w:r>
                        <w:t xml:space="preserve">  </w:t>
                      </w:r>
                      <w:proofErr w:type="spellStart"/>
                      <w:r>
                        <w:t>oszd</w:t>
                      </w:r>
                      <w:proofErr w:type="spellEnd"/>
                      <w:proofErr w:type="gramEnd"/>
                      <w:r>
                        <w:t xml:space="preserve"> el 1 </w:t>
                      </w:r>
                      <w:proofErr w:type="spellStart"/>
                      <w:r>
                        <w:t>és</w:t>
                      </w:r>
                      <w:proofErr w:type="spellEnd"/>
                      <w:r>
                        <w:t xml:space="preserve"> 10 </w:t>
                      </w:r>
                      <w:proofErr w:type="spellStart"/>
                      <w:r>
                        <w:t>között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tetszőlegesen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egy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számmal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majd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ennek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eredményét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kerekítési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szabál</w:t>
                      </w:r>
                      <w:r w:rsidR="00A07DF7">
                        <w:t>yoknak</w:t>
                      </w:r>
                      <w:proofErr w:type="spellEnd"/>
                      <w:r w:rsidR="00A07DF7">
                        <w:t xml:space="preserve"> </w:t>
                      </w:r>
                      <w:proofErr w:type="spellStart"/>
                      <w:r w:rsidR="00A07DF7">
                        <w:t>megfelelően</w:t>
                      </w:r>
                      <w:proofErr w:type="spellEnd"/>
                      <w:r w:rsidR="00A07DF7">
                        <w:t xml:space="preserve"> </w:t>
                      </w:r>
                      <w:proofErr w:type="spellStart"/>
                      <w:r w:rsidR="00A07DF7">
                        <w:t>véglegesítsd</w:t>
                      </w:r>
                      <w:proofErr w:type="spellEnd"/>
                      <w:r w:rsidR="00A07DF7">
                        <w:t xml:space="preserve"> </w:t>
                      </w:r>
                      <w:proofErr w:type="spellStart"/>
                      <w:r>
                        <w:t>majd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kövesd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az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utasítást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BB071B" w:rsidSect="00BB071B">
      <w:headerReference w:type="default" r:id="rId9"/>
      <w:pgSz w:w="12240" w:h="15840"/>
      <w:pgMar w:top="432" w:right="432" w:bottom="432" w:left="432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5C9C7A3B" w14:textId="77777777" w:rsidR="004C71AF" w:rsidRDefault="004C71AF">
      <w:r>
        <w:separator/>
      </w:r>
    </w:p>
  </w:endnote>
  <w:endnote w:type="continuationSeparator" w:id="0">
    <w:p w14:paraId="6C8B6D57" w14:textId="77777777" w:rsidR="004C71AF" w:rsidRDefault="004C7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auto"/>
    <w:pitch w:val="variable"/>
    <w:sig w:usb0="A00002EF" w:usb1="4000204B" w:usb2="00000000" w:usb3="00000000" w:csb0="0000019F" w:csb1="00000000"/>
  </w:font>
  <w:font w:name="ＭＳ Ｐ明朝">
    <w:panose1 w:val="00000000000000000000"/>
    <w:charset w:val="8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16EFB2FD" w14:textId="77777777" w:rsidR="004C71AF" w:rsidRDefault="004C71AF">
      <w:r>
        <w:separator/>
      </w:r>
    </w:p>
  </w:footnote>
  <w:footnote w:type="continuationSeparator" w:id="0">
    <w:p w14:paraId="4A0CC8BC" w14:textId="77777777" w:rsidR="004C71AF" w:rsidRDefault="004C71A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D60A7E" w14:textId="77777777" w:rsidR="00431B50" w:rsidRDefault="00431B5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4625" behindDoc="0" locked="0" layoutInCell="0" allowOverlap="1" wp14:anchorId="0DBBEF2D" wp14:editId="7DD34E56">
              <wp:simplePos x="0" y="0"/>
              <wp:positionH relativeFrom="page">
                <wp:posOffset>274320</wp:posOffset>
              </wp:positionH>
              <wp:positionV relativeFrom="page">
                <wp:posOffset>3840480</wp:posOffset>
              </wp:positionV>
              <wp:extent cx="7223760" cy="4104640"/>
              <wp:effectExtent l="0" t="5080" r="0" b="5080"/>
              <wp:wrapTight wrapText="bothSides">
                <wp:wrapPolygon edited="0">
                  <wp:start x="-28" y="0"/>
                  <wp:lineTo x="-28" y="20999"/>
                  <wp:lineTo x="21600" y="20999"/>
                  <wp:lineTo x="21600" y="0"/>
                  <wp:lineTo x="-28" y="0"/>
                </wp:wrapPolygon>
              </wp:wrapTight>
              <wp:docPr id="14" name="Rectangl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23760" cy="410464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chemeClr val="tx1">
                              <a:lumMod val="100000"/>
                              <a:lumOff val="0"/>
                              <a:gamma/>
                              <a:tint val="72549"/>
                              <a:invGamma/>
                            </a:schemeClr>
                          </a:gs>
                          <a:gs pos="100000">
                            <a:schemeClr val="tx1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9" o:spid="_x0000_s1026" style="position:absolute;margin-left:21.6pt;margin-top:302.4pt;width:568.8pt;height:323.2pt;z-index:2516746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" o:allowincell="f" fillcolor="#484848 [2333]" stroked="f">
              <v:fill color2="black [3213]" rotate="t" focus="100%" type="gradien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E7133E7" wp14:editId="47E0E5BB">
              <wp:simplePos x="0" y="0"/>
              <wp:positionH relativeFrom="page">
                <wp:posOffset>274320</wp:posOffset>
              </wp:positionH>
              <wp:positionV relativeFrom="page">
                <wp:posOffset>7589520</wp:posOffset>
              </wp:positionV>
              <wp:extent cx="7223760" cy="2194560"/>
              <wp:effectExtent l="0" t="0" r="0" b="7620"/>
              <wp:wrapTight wrapText="bothSides">
                <wp:wrapPolygon edited="0">
                  <wp:start x="-28" y="0"/>
                  <wp:lineTo x="-28" y="21506"/>
                  <wp:lineTo x="21600" y="21506"/>
                  <wp:lineTo x="21600" y="0"/>
                  <wp:lineTo x="-28" y="0"/>
                </wp:wrapPolygon>
              </wp:wrapTight>
              <wp:docPr id="1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23760" cy="2194560"/>
                        <a:chOff x="432" y="11952"/>
                        <a:chExt cx="11376" cy="3456"/>
                      </a:xfrm>
                    </wpg:grpSpPr>
                    <wps:wsp>
                      <wps:cNvPr id="2" name="Rectangle 1"/>
                      <wps:cNvSpPr>
                        <a:spLocks noChangeArrowheads="1"/>
                      </wps:cNvSpPr>
                      <wps:spPr bwMode="auto">
                        <a:xfrm>
                          <a:off x="432" y="11952"/>
                          <a:ext cx="11376" cy="3456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Line 3"/>
                      <wps:cNvCnPr/>
                      <wps:spPr bwMode="auto">
                        <a:xfrm>
                          <a:off x="1521" y="12528"/>
                          <a:ext cx="0" cy="288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4"/>
                      <wps:cNvCnPr/>
                      <wps:spPr bwMode="auto">
                        <a:xfrm>
                          <a:off x="2668" y="12528"/>
                          <a:ext cx="0" cy="288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Line 5"/>
                      <wps:cNvCnPr/>
                      <wps:spPr bwMode="auto">
                        <a:xfrm>
                          <a:off x="3816" y="12528"/>
                          <a:ext cx="0" cy="288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" name="Line 8"/>
                      <wps:cNvCnPr/>
                      <wps:spPr bwMode="auto">
                        <a:xfrm>
                          <a:off x="7258" y="12528"/>
                          <a:ext cx="0" cy="288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Line 10"/>
                      <wps:cNvCnPr/>
                      <wps:spPr bwMode="auto">
                        <a:xfrm>
                          <a:off x="9553" y="12528"/>
                          <a:ext cx="0" cy="288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Rectangle 16"/>
                      <wps:cNvSpPr>
                        <a:spLocks noChangeArrowheads="1"/>
                      </wps:cNvSpPr>
                      <wps:spPr bwMode="auto">
                        <a:xfrm flipH="1">
                          <a:off x="10701" y="12528"/>
                          <a:ext cx="1067" cy="28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Rectangle 17"/>
                      <wps:cNvSpPr>
                        <a:spLocks noChangeArrowheads="1"/>
                      </wps:cNvSpPr>
                      <wps:spPr bwMode="auto">
                        <a:xfrm flipH="1">
                          <a:off x="8406" y="12528"/>
                          <a:ext cx="1067" cy="28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Rectangle 19"/>
                      <wps:cNvSpPr>
                        <a:spLocks noChangeArrowheads="1"/>
                      </wps:cNvSpPr>
                      <wps:spPr bwMode="auto">
                        <a:xfrm flipH="1">
                          <a:off x="6121" y="12528"/>
                          <a:ext cx="1066" cy="28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Rectangle 22"/>
                      <wps:cNvSpPr>
                        <a:spLocks noChangeArrowheads="1"/>
                      </wps:cNvSpPr>
                      <wps:spPr bwMode="auto">
                        <a:xfrm flipH="1">
                          <a:off x="4963" y="12528"/>
                          <a:ext cx="1066" cy="28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Rectangle 23"/>
                      <wps:cNvSpPr>
                        <a:spLocks noChangeArrowheads="1"/>
                      </wps:cNvSpPr>
                      <wps:spPr bwMode="auto">
                        <a:xfrm flipH="1">
                          <a:off x="2668" y="12528"/>
                          <a:ext cx="1066" cy="28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Rectangle 24"/>
                      <wps:cNvSpPr>
                        <a:spLocks noChangeArrowheads="1"/>
                      </wps:cNvSpPr>
                      <wps:spPr bwMode="auto">
                        <a:xfrm flipH="1">
                          <a:off x="472" y="12528"/>
                          <a:ext cx="965" cy="28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7" o:spid="_x0000_s1026" style="position:absolute;margin-left:21.6pt;margin-top:597.6pt;width:568.8pt;height:172.8pt;z-index:251674624;mso-position-horizontal-relative:page;mso-position-vertical-relative:page" coordorigin="432,11952" coordsize="11376,345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">
              <v:rect id="Rectangle 1" o:spid="_x0000_s1027" style="position:absolute;left:432;top:11952;width:11376;height:34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9suGwgAA&#10;ANoAAAAPAAAAZHJzL2Rvd25yZXYueG1sRE9da8IwFH0f7D+EO/BtTSdMtDOVbTAmqIhOnI/X5tqW&#10;NTelSbX6640g7PFwvseTzlTiSI0rLSt4iWIQxJnVJecKNj9fz0MQziNrrCyTgjM5mKSPD2NMtD3x&#10;io5rn4sQwi5BBYX3dSKlywoy6CJbEwfuYBuDPsAml7rBUwg3lezH8UAaLDk0FFjTZ0HZ37o1YUaL&#10;fvZ7+dh9L3ej+X47W7xiNlKq99S9v4Hw1Pl/8d091Qr6cLsS/CDTK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L2y4bCAAAA2gAAAA8AAAAAAAAAAAAAAAAAlwIAAGRycy9kb3du&#10;cmV2LnhtbFBLBQYAAAAABAAEAPUAAACGAwAAAAA=&#10;" fillcolor="#5a5a5a [2109]" stroked="f" strokeweight="1.5pt"/>
              <v:line id="Line 3" o:spid="_x0000_s1028" style="position:absolute;visibility:visible;mso-wrap-style:square" from="1521,12528" to="1521,154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QWtc8YAAADaAAAADwAAAGRycy9kb3ducmV2LnhtbESPQWvCQBSE7wX/w/KE3upGW6WkrlKE&#10;UK2HUitob8/sMwnNvk2za4z+elcQPA4z8w0znramFA3VrrCsoN+LQBCnVhecKVj/JE+vIJxH1lha&#10;JgUncjCddB7GGGt75G9qVj4TAcIuRgW591UspUtzMuh6tiIO3t7WBn2QdSZ1jccAN6UcRNFIGiw4&#10;LORY0Syn9G91MApemuVH+/u/G34Ot/Nkvfjab85Jo9Rjt31/A+Gp9ffwrT3XCp7heiXcADm5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UFrXPGAAAA2gAAAA8AAAAAAAAA&#10;AAAAAAAAoQIAAGRycy9kb3ducmV2LnhtbFBLBQYAAAAABAAEAPkAAACUAwAAAAA=&#10;" strokecolor="white [3212]" strokeweight=".5pt"/>
              <v:line id="Line 4" o:spid="_x0000_s1029" style="position:absolute;visibility:visible;mso-wrap-style:square" from="2668,12528" to="2668,154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uw1B8UAAADaAAAADwAAAGRycy9kb3ducmV2LnhtbESPQWvCQBSE7wX/w/IEb81G0SKpq4gQ&#10;attD0Qra2zP7TILZt2l2G1N/fVcQehxmvhlmtuhMJVpqXGlZwTCKQRBnVpecK9h9po9TEM4ja6ws&#10;k4JfcrCY9x5mmGh74Q21W5+LUMIuQQWF93UipcsKMugiWxMH72Qbgz7IJpe6wUsoN5UcxfGTNFhy&#10;WCiwplVB2Xn7YxSM2/eX7uv7OHmbHNbp7vXjtL+mrVKDfrd8BuGp8//hO73WgYPblXAD5PwP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uuw1B8UAAADaAAAADwAAAAAAAAAA&#10;AAAAAAChAgAAZHJzL2Rvd25yZXYueG1sUEsFBgAAAAAEAAQA+QAAAJMDAAAAAA==&#10;" strokecolor="white [3212]" strokeweight=".5pt"/>
              <v:line id="Line 5" o:spid="_x0000_s1030" style="position:absolute;visibility:visible;mso-wrap-style:square" from="3816,12528" to="3816,154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aCQnMYAAADaAAAADwAAAGRycy9kb3ducmV2LnhtbESPT2vCQBTE74LfYXlCb7pRmlKiq4gQ&#10;attD8Q+ot2f2mQSzb9PsNqb99N1CweMwM79hZovOVKKlxpWWFYxHEQjizOqScwX7XTp8BuE8ssbK&#10;Min4JgeLeb83w0TbG2+o3fpcBAi7BBUU3teJlC4ryKAb2Zo4eBfbGPRBNrnUDd4C3FRyEkVP0mDJ&#10;YaHAmlYFZdftl1Hw2L6/dKfPc/wWH9fp/vXjcvhJW6UeBt1yCsJT5+/h//ZaK4jh70q4AXL+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WgkJzGAAAA2gAAAA8AAAAAAAAA&#10;AAAAAAAAoQIAAGRycy9kb3ducmV2LnhtbFBLBQYAAAAABAAEAPkAAACUAwAAAAA=&#10;" strokecolor="white [3212]" strokeweight=".5pt"/>
              <v:line id="Line 8" o:spid="_x0000_s1031" style="position:absolute;visibility:visible;mso-wrap-style:square" from="7258,12528" to="7258,154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XIO68YAAADaAAAADwAAAGRycy9kb3ducmV2LnhtbESPQWvCQBSE7wX/w/KE3urGoiLRVUQI&#10;te2hVAX19sw+k2D2bcyuMe2vdwsFj8PMfMNM560pRUO1Kywr6PciEMSp1QVnCrab5GUMwnlkjaVl&#10;UvBDDuazztMUY21v/E3N2mciQNjFqCD3voqldGlOBl3PVsTBO9naoA+yzqSu8RbgppSvUTSSBgsO&#10;CzlWtMwpPa+vRsGg+XxrD5fj8GO4XyXb96/T7jdplHrutosJCE+tf4T/2yutYAR/V8INkLM7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VyDuvGAAAA2gAAAA8AAAAAAAAA&#10;AAAAAAAAoQIAAGRycy9kb3ducmV2LnhtbFBLBQYAAAAABAAEAPkAAACUAwAAAAA=&#10;" strokecolor="white [3212]" strokeweight=".5pt"/>
              <v:line id="Line 10" o:spid="_x0000_s1032" style="position:absolute;visibility:visible;mso-wrap-style:square" from="9553,12528" to="9553,154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j6rcMYAAADaAAAADwAAAGRycy9kb3ducmV2LnhtbESPQWvCQBSE7wX/w/KE3upGqbWkriJC&#10;qK0H0Qra2zP7TILZt2l2jam/visUPA4z8w0znramFA3VrrCsoN+LQBCnVhecKdh+JU+vIJxH1lha&#10;JgW/5GA66TyMMdb2wmtqNj4TAcIuRgW591UspUtzMuh6tiIO3tHWBn2QdSZ1jZcAN6UcRNGLNFhw&#10;WMixonlO6WlzNgqem+V7+/1zGH4O94tk+7E67q5Jo9Rjt529gfDU+nv4v73QCkZwuxJugJz8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o+q3DGAAAA2gAAAA8AAAAAAAAA&#10;AAAAAAAAoQIAAGRycy9kb3ducmV2LnhtbFBLBQYAAAAABAAEAPkAAACUAwAAAAA=&#10;" strokecolor="white [3212]" strokeweight=".5pt"/>
              <v:rect id="Rectangle 16" o:spid="_x0000_s1033" style="position:absolute;left:10701;top:12528;width:1067;height:2880;flip:x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r5SKwQAA&#10;ANoAAAAPAAAAZHJzL2Rvd25yZXYueG1sRE/LisIwFN0P+A/hCrMbUwszaDWKCPPaiK+Nu0tzbavN&#10;TSfJ2OrXm4Xg8nDe03lnanEh5yvLCoaDBARxbnXFhYL97vNtBMIHZI21ZVJwJQ/zWe9lipm2LW/o&#10;sg2FiCHsM1RQhtBkUvq8JIN+YBviyB2tMxgidIXUDtsYbmqZJsmHNFhxbCixoWVJ+Xn7bxR0t9tq&#10;cxq3rkrTw9fffv1++E5/lXrtd4sJiEBdeIof7h+tIG6NV+INkLM7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a+UisEAAADaAAAADwAAAAAAAAAAAAAAAACXAgAAZHJzL2Rvd25y&#10;ZXYueG1sUEsFBgAAAAAEAAQA9QAAAIUDAAAAAA==&#10;" fillcolor="white [3212]" stroked="f" strokeweight="1.5pt"/>
              <v:rect id="Rectangle 17" o:spid="_x0000_s1034" style="position:absolute;left:8406;top:12528;width:1067;height:2880;flip:x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4zERxQAA&#10;ANoAAAAPAAAAZHJzL2Rvd25yZXYueG1sRI9Pa8JAFMTvQr/D8gq96aaBFhNdpRTU9lL8d/H2yD6T&#10;2OzbuLs1qZ++WxA8DjPzG2Y6700jLuR8bVnB8ygBQVxYXXOpYL9bDMcgfEDW2FgmBb/kYT57GEwx&#10;17bjDV22oRQRwj5HBVUIbS6lLyoy6Ee2JY7e0TqDIUpXSu2wi3DTyDRJXqXBmuNChS29V1R8b3+M&#10;gv56/dqcss7VaXpYnvfrl8Mq/VTq6bF/m4AI1Id7+Nb+0Aoy+L8Sb4Cc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7jMRHFAAAA2gAAAA8AAAAAAAAAAAAAAAAAlwIAAGRycy9k&#10;b3ducmV2LnhtbFBLBQYAAAAABAAEAPUAAACJAwAAAAA=&#10;" fillcolor="white [3212]" stroked="f" strokeweight="1.5pt"/>
              <v:rect id="Rectangle 19" o:spid="_x0000_s1035" style="position:absolute;left:6121;top:12528;width:1066;height:2880;flip:x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RyYixgAA&#10;ANsAAAAPAAAAZHJzL2Rvd25yZXYueG1sRI9BT8JAEIXvJP6HzZhwg61NMFpZiDER8GIEuXCbdIe2&#10;2J2tuwut/HrnYOJtJu/Ne9/Ml4Nr1YVCbDwbuJtmoIhLbxuuDOw/XycPoGJCtth6JgM/FGG5uBnN&#10;sbC+5y1ddqlSEsKxQAN1Sl2hdSxrchinviMW7eiDwyRrqLQN2Eu4a3WeZffaYcPSUGNHLzWVX7uz&#10;MzBcr+/b02Mfmjw/rL73H7PDOn8zZnw7PD+BSjSkf/Pf9cYKvtDLLzKAXv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RyYixgAAANsAAAAPAAAAAAAAAAAAAAAAAJcCAABkcnMv&#10;ZG93bnJldi54bWxQSwUGAAAAAAQABAD1AAAAigMAAAAA&#10;" fillcolor="white [3212]" stroked="f" strokeweight="1.5pt"/>
              <v:rect id="Rectangle 22" o:spid="_x0000_s1036" style="position:absolute;left:4963;top:12528;width:1066;height:2880;flip:x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C4O5wwAA&#10;ANsAAAAPAAAAZHJzL2Rvd25yZXYueG1sRE9La8JAEL4X/A/LCN7qxoBSU1cRoa1epD4u3obsNEmb&#10;nU13VxP99a5Q6G0+vufMFp2pxYWcrywrGA0TEMS51RUXCo6Ht+cXED4ga6wtk4IreVjMe08zzLRt&#10;eUeXfShEDGGfoYIyhCaT0uclGfRD2xBH7ss6gyFCV0jtsI3hppZpkkykwYpjQ4kNrUrKf/Zno6C7&#10;3ba772nrqjQ9vf8eP8enj3Sj1KDfLV9BBOrCv/jPvdZx/ggev8QD5Pw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C4O5wwAAANsAAAAPAAAAAAAAAAAAAAAAAJcCAABkcnMvZG93&#10;bnJldi54bWxQSwUGAAAAAAQABAD1AAAAhwMAAAAA&#10;" fillcolor="white [3212]" stroked="f" strokeweight="1.5pt"/>
              <v:rect id="Rectangle 23" o:spid="_x0000_s1037" style="position:absolute;left:2668;top:12528;width:1066;height:2880;flip:x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2R3OwwAA&#10;ANsAAAAPAAAAZHJzL2Rvd25yZXYueG1sRE9LawIxEL4L/ocwgjfNGlDarVGK0IcXqdaLt2Ez3d12&#10;M9kmqbv665uC0Nt8fM9ZrnvbiDP5UDvWMJtmIIgLZ2ouNRzfnyZ3IEJENtg4Jg0XCrBeDQdLzI3r&#10;eE/nQyxFCuGQo4YqxjaXMhQVWQxT1xIn7sN5izFBX0rjsUvhtpEqyxbSYs2pocKWNhUVX4cfq6G/&#10;Xnf7z/vO10qdnr+Pb/PTi9pqPR71jw8gIvXxX3xzv5o0X8HfL+kAufo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2R3OwwAAANsAAAAPAAAAAAAAAAAAAAAAAJcCAABkcnMvZG93&#10;bnJldi54bWxQSwUGAAAAAAQABAD1AAAAhwMAAAAA&#10;" fillcolor="white [3212]" stroked="f" strokeweight="1.5pt"/>
              <v:rect id="Rectangle 24" o:spid="_x0000_s1038" style="position:absolute;left:472;top:12528;width:965;height:2880;flip:x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lbhVxAAA&#10;ANsAAAAPAAAAZHJzL2Rvd25yZXYueG1sRE9Na8JAEL0X/A/LCL3VTSOVGl2lFLT1ItV68TZkxyQ2&#10;Oxt3tyb117uC0Ns83udM552pxZmcrywreB4kIIhzqysuFOy+F0+vIHxA1lhbJgV/5GE+6z1MMdO2&#10;5Q2dt6EQMYR9hgrKEJpMSp+XZNAPbEMcuYN1BkOErpDaYRvDTS3TJBlJgxXHhhIbei8p/9n+GgXd&#10;5bLeHMetq9J0vzztvl72H+lKqcd+9zYBEagL/+K7+1PH+UO4/RIPkLMr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pW4VcQAAADbAAAADwAAAAAAAAAAAAAAAACXAgAAZHJzL2Rv&#10;d25yZXYueG1sUEsFBgAAAAAEAAQA9QAAAIgDAAAAAA==&#10;" fillcolor="white [3212]" stroked="f" strokeweight="1.5pt"/>
              <w10:wrap type="tight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48pt;height:74pt" o:bullet="t">
        <v:imagedata r:id="rId1" o:title="Bullet"/>
      </v:shape>
    </w:pict>
  </w:numPicBullet>
  <w:abstractNum w:abstractNumId="0">
    <w:nsid w:val="FFFFFF1D"/>
    <w:multiLevelType w:val="multilevel"/>
    <w:tmpl w:val="087862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9"/>
    <w:multiLevelType w:val="singleLevel"/>
    <w:tmpl w:val="C4D83A96"/>
    <w:lvl w:ilvl="0">
      <w:start w:val="1"/>
      <w:numFmt w:val="bullet"/>
      <w:pStyle w:val="List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revisionView w:markup="0" w:comments="0"/>
  <w:defaultTabStop w:val="720"/>
  <w:displayHorizontalDrawingGridEvery w:val="0"/>
  <w:displayVerticalDrawingGridEvery w:val="0"/>
  <w:doNotUseMarginsForDrawingGridOrigi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BB071B"/>
    <w:rsid w:val="00222336"/>
    <w:rsid w:val="00431B50"/>
    <w:rsid w:val="004417F0"/>
    <w:rsid w:val="004C71AF"/>
    <w:rsid w:val="00602E27"/>
    <w:rsid w:val="006D1A5D"/>
    <w:rsid w:val="007B5DAD"/>
    <w:rsid w:val="00A07DF7"/>
    <w:rsid w:val="00A504A7"/>
    <w:rsid w:val="00AD321C"/>
    <w:rsid w:val="00AD3718"/>
    <w:rsid w:val="00B7247C"/>
    <w:rsid w:val="00BB071B"/>
    <w:rsid w:val="00C01BC5"/>
    <w:rsid w:val="00F14D40"/>
    <w:rsid w:val="00FC5BC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53D1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</w:latentStyles>
  <w:style w:type="paragraph" w:default="1" w:styleId="Normal">
    <w:name w:val="Normal"/>
    <w:qFormat/>
    <w:rsid w:val="00A504A7"/>
  </w:style>
  <w:style w:type="paragraph" w:styleId="Heading1">
    <w:name w:val="heading 1"/>
    <w:basedOn w:val="Normal"/>
    <w:link w:val="Heading1Char"/>
    <w:qFormat/>
    <w:rsid w:val="00D62EB1"/>
    <w:pPr>
      <w:spacing w:line="216" w:lineRule="auto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36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D62EB1"/>
    <w:pPr>
      <w:spacing w:before="120" w:line="264" w:lineRule="auto"/>
      <w:outlineLvl w:val="1"/>
    </w:pPr>
    <w:rPr>
      <w:rFonts w:asciiTheme="majorHAnsi" w:eastAsiaTheme="majorEastAsia" w:hAnsiTheme="majorHAnsi" w:cstheme="majorBidi"/>
      <w:bCs/>
      <w:color w:val="FFFFFF" w:themeColor="background1"/>
      <w:sz w:val="28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D62EB1"/>
    <w:pPr>
      <w:outlineLvl w:val="2"/>
    </w:pPr>
    <w:rPr>
      <w:rFonts w:asciiTheme="majorHAnsi" w:eastAsiaTheme="majorEastAsia" w:hAnsiTheme="majorHAnsi" w:cstheme="majorBidi"/>
      <w:b/>
      <w:bCs/>
      <w:color w:val="FFFFFF" w:themeColor="background1"/>
      <w:sz w:val="80"/>
    </w:rPr>
  </w:style>
  <w:style w:type="paragraph" w:styleId="Heading4">
    <w:name w:val="heading 4"/>
    <w:basedOn w:val="Normal"/>
    <w:link w:val="Heading4Char"/>
    <w:semiHidden/>
    <w:unhideWhenUsed/>
    <w:qFormat/>
    <w:rsid w:val="00D62EB1"/>
    <w:pPr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79548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79548B"/>
  </w:style>
  <w:style w:type="paragraph" w:styleId="Footer">
    <w:name w:val="footer"/>
    <w:basedOn w:val="Normal"/>
    <w:link w:val="FooterChar"/>
    <w:semiHidden/>
    <w:unhideWhenUsed/>
    <w:rsid w:val="0079548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79548B"/>
  </w:style>
  <w:style w:type="paragraph" w:styleId="Title">
    <w:name w:val="Title"/>
    <w:basedOn w:val="Normal"/>
    <w:link w:val="TitleChar"/>
    <w:qFormat/>
    <w:rsid w:val="00D77E72"/>
    <w:pPr>
      <w:jc w:val="center"/>
    </w:pPr>
    <w:rPr>
      <w:rFonts w:asciiTheme="majorHAnsi" w:eastAsiaTheme="majorEastAsia" w:hAnsiTheme="majorHAnsi" w:cs="Constantia"/>
      <w:b/>
      <w:color w:val="FFFFFF" w:themeColor="background1"/>
      <w:kern w:val="24"/>
      <w:sz w:val="120"/>
      <w:szCs w:val="5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leChar">
    <w:name w:val="Title Char"/>
    <w:basedOn w:val="DefaultParagraphFont"/>
    <w:link w:val="Title"/>
    <w:rsid w:val="00D77E72"/>
    <w:rPr>
      <w:rFonts w:asciiTheme="majorHAnsi" w:eastAsiaTheme="majorEastAsia" w:hAnsiTheme="majorHAnsi" w:cs="Constantia"/>
      <w:b/>
      <w:color w:val="FFFFFF" w:themeColor="background1"/>
      <w:kern w:val="24"/>
      <w:sz w:val="120"/>
      <w:szCs w:val="5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Subtitle">
    <w:name w:val="Subtitle"/>
    <w:basedOn w:val="Normal"/>
    <w:link w:val="SubtitleChar"/>
    <w:qFormat/>
    <w:rsid w:val="00D77E72"/>
    <w:pPr>
      <w:numPr>
        <w:ilvl w:val="1"/>
      </w:numPr>
      <w:spacing w:before="120"/>
      <w:jc w:val="center"/>
    </w:pPr>
    <w:rPr>
      <w:rFonts w:asciiTheme="majorHAnsi" w:eastAsiaTheme="majorEastAsia" w:hAnsiTheme="majorHAnsi" w:cstheme="majorBidi"/>
      <w:b/>
      <w:iCs/>
      <w:color w:val="FFFFFF" w:themeColor="background1"/>
      <w:sz w:val="36"/>
    </w:rPr>
  </w:style>
  <w:style w:type="character" w:customStyle="1" w:styleId="SubtitleChar">
    <w:name w:val="Subtitle Char"/>
    <w:basedOn w:val="DefaultParagraphFont"/>
    <w:link w:val="Subtitle"/>
    <w:rsid w:val="00D77E72"/>
    <w:rPr>
      <w:rFonts w:asciiTheme="majorHAnsi" w:eastAsiaTheme="majorEastAsia" w:hAnsiTheme="majorHAnsi" w:cstheme="majorBidi"/>
      <w:b/>
      <w:iCs/>
      <w:color w:val="FFFFFF" w:themeColor="background1"/>
      <w:sz w:val="36"/>
    </w:rPr>
  </w:style>
  <w:style w:type="character" w:customStyle="1" w:styleId="Heading1Char">
    <w:name w:val="Heading 1 Char"/>
    <w:basedOn w:val="DefaultParagraphFont"/>
    <w:link w:val="Heading1"/>
    <w:rsid w:val="00D62EB1"/>
    <w:rPr>
      <w:rFonts w:asciiTheme="majorHAnsi" w:eastAsiaTheme="majorEastAsia" w:hAnsiTheme="majorHAnsi" w:cstheme="majorBidi"/>
      <w:b/>
      <w:bCs/>
      <w:color w:val="FFFFFF" w:themeColor="background1"/>
      <w:sz w:val="36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D62EB1"/>
    <w:rPr>
      <w:rFonts w:asciiTheme="majorHAnsi" w:eastAsiaTheme="majorEastAsia" w:hAnsiTheme="majorHAnsi" w:cstheme="majorBidi"/>
      <w:bCs/>
      <w:color w:val="FFFFFF" w:themeColor="background1"/>
      <w:sz w:val="28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D62EB1"/>
    <w:rPr>
      <w:rFonts w:asciiTheme="majorHAnsi" w:eastAsiaTheme="majorEastAsia" w:hAnsiTheme="majorHAnsi" w:cstheme="majorBidi"/>
      <w:b/>
      <w:bCs/>
      <w:color w:val="FFFFFF" w:themeColor="background1"/>
      <w:sz w:val="80"/>
    </w:rPr>
  </w:style>
  <w:style w:type="paragraph" w:styleId="ListBullet">
    <w:name w:val="List Bullet"/>
    <w:basedOn w:val="Normal"/>
    <w:unhideWhenUsed/>
    <w:rsid w:val="00E73747"/>
    <w:pPr>
      <w:numPr>
        <w:numId w:val="2"/>
      </w:numPr>
      <w:spacing w:after="200"/>
    </w:pPr>
    <w:rPr>
      <w:color w:val="FFFFFF" w:themeColor="background1"/>
      <w:sz w:val="32"/>
    </w:rPr>
  </w:style>
  <w:style w:type="paragraph" w:customStyle="1" w:styleId="ContactDetails">
    <w:name w:val="Contact Details"/>
    <w:basedOn w:val="Normal"/>
    <w:qFormat/>
    <w:rsid w:val="0079548B"/>
    <w:rPr>
      <w:b/>
      <w:color w:val="FFFFFF" w:themeColor="background1"/>
      <w:sz w:val="32"/>
    </w:rPr>
  </w:style>
  <w:style w:type="character" w:customStyle="1" w:styleId="Heading4Char">
    <w:name w:val="Heading 4 Char"/>
    <w:basedOn w:val="DefaultParagraphFont"/>
    <w:link w:val="Heading4"/>
    <w:semiHidden/>
    <w:rsid w:val="00D62EB1"/>
    <w:rPr>
      <w:rFonts w:asciiTheme="majorHAnsi" w:eastAsiaTheme="majorEastAsia" w:hAnsiTheme="majorHAnsi" w:cstheme="majorBidi"/>
      <w:b/>
      <w:bCs/>
      <w:iCs/>
      <w:color w:val="000000" w:themeColor="text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</w:latentStyles>
  <w:style w:type="paragraph" w:default="1" w:styleId="Normal">
    <w:name w:val="Normal"/>
    <w:qFormat/>
    <w:rsid w:val="00A504A7"/>
  </w:style>
  <w:style w:type="paragraph" w:styleId="Heading1">
    <w:name w:val="heading 1"/>
    <w:basedOn w:val="Normal"/>
    <w:link w:val="Heading1Char"/>
    <w:qFormat/>
    <w:rsid w:val="00D62EB1"/>
    <w:pPr>
      <w:spacing w:line="216" w:lineRule="auto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36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D62EB1"/>
    <w:pPr>
      <w:spacing w:before="120" w:line="264" w:lineRule="auto"/>
      <w:outlineLvl w:val="1"/>
    </w:pPr>
    <w:rPr>
      <w:rFonts w:asciiTheme="majorHAnsi" w:eastAsiaTheme="majorEastAsia" w:hAnsiTheme="majorHAnsi" w:cstheme="majorBidi"/>
      <w:bCs/>
      <w:color w:val="FFFFFF" w:themeColor="background1"/>
      <w:sz w:val="28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D62EB1"/>
    <w:pPr>
      <w:outlineLvl w:val="2"/>
    </w:pPr>
    <w:rPr>
      <w:rFonts w:asciiTheme="majorHAnsi" w:eastAsiaTheme="majorEastAsia" w:hAnsiTheme="majorHAnsi" w:cstheme="majorBidi"/>
      <w:b/>
      <w:bCs/>
      <w:color w:val="FFFFFF" w:themeColor="background1"/>
      <w:sz w:val="80"/>
    </w:rPr>
  </w:style>
  <w:style w:type="paragraph" w:styleId="Heading4">
    <w:name w:val="heading 4"/>
    <w:basedOn w:val="Normal"/>
    <w:link w:val="Heading4Char"/>
    <w:semiHidden/>
    <w:unhideWhenUsed/>
    <w:qFormat/>
    <w:rsid w:val="00D62EB1"/>
    <w:pPr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79548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79548B"/>
  </w:style>
  <w:style w:type="paragraph" w:styleId="Footer">
    <w:name w:val="footer"/>
    <w:basedOn w:val="Normal"/>
    <w:link w:val="FooterChar"/>
    <w:semiHidden/>
    <w:unhideWhenUsed/>
    <w:rsid w:val="0079548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79548B"/>
  </w:style>
  <w:style w:type="paragraph" w:styleId="Title">
    <w:name w:val="Title"/>
    <w:basedOn w:val="Normal"/>
    <w:link w:val="TitleChar"/>
    <w:qFormat/>
    <w:rsid w:val="00D77E72"/>
    <w:pPr>
      <w:jc w:val="center"/>
    </w:pPr>
    <w:rPr>
      <w:rFonts w:asciiTheme="majorHAnsi" w:eastAsiaTheme="majorEastAsia" w:hAnsiTheme="majorHAnsi" w:cs="Constantia"/>
      <w:b/>
      <w:color w:val="FFFFFF" w:themeColor="background1"/>
      <w:kern w:val="24"/>
      <w:sz w:val="120"/>
      <w:szCs w:val="5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leChar">
    <w:name w:val="Title Char"/>
    <w:basedOn w:val="DefaultParagraphFont"/>
    <w:link w:val="Title"/>
    <w:rsid w:val="00D77E72"/>
    <w:rPr>
      <w:rFonts w:asciiTheme="majorHAnsi" w:eastAsiaTheme="majorEastAsia" w:hAnsiTheme="majorHAnsi" w:cs="Constantia"/>
      <w:b/>
      <w:color w:val="FFFFFF" w:themeColor="background1"/>
      <w:kern w:val="24"/>
      <w:sz w:val="120"/>
      <w:szCs w:val="5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Subtitle">
    <w:name w:val="Subtitle"/>
    <w:basedOn w:val="Normal"/>
    <w:link w:val="SubtitleChar"/>
    <w:qFormat/>
    <w:rsid w:val="00D77E72"/>
    <w:pPr>
      <w:numPr>
        <w:ilvl w:val="1"/>
      </w:numPr>
      <w:spacing w:before="120"/>
      <w:jc w:val="center"/>
    </w:pPr>
    <w:rPr>
      <w:rFonts w:asciiTheme="majorHAnsi" w:eastAsiaTheme="majorEastAsia" w:hAnsiTheme="majorHAnsi" w:cstheme="majorBidi"/>
      <w:b/>
      <w:iCs/>
      <w:color w:val="FFFFFF" w:themeColor="background1"/>
      <w:sz w:val="36"/>
    </w:rPr>
  </w:style>
  <w:style w:type="character" w:customStyle="1" w:styleId="SubtitleChar">
    <w:name w:val="Subtitle Char"/>
    <w:basedOn w:val="DefaultParagraphFont"/>
    <w:link w:val="Subtitle"/>
    <w:rsid w:val="00D77E72"/>
    <w:rPr>
      <w:rFonts w:asciiTheme="majorHAnsi" w:eastAsiaTheme="majorEastAsia" w:hAnsiTheme="majorHAnsi" w:cstheme="majorBidi"/>
      <w:b/>
      <w:iCs/>
      <w:color w:val="FFFFFF" w:themeColor="background1"/>
      <w:sz w:val="36"/>
    </w:rPr>
  </w:style>
  <w:style w:type="character" w:customStyle="1" w:styleId="Heading1Char">
    <w:name w:val="Heading 1 Char"/>
    <w:basedOn w:val="DefaultParagraphFont"/>
    <w:link w:val="Heading1"/>
    <w:rsid w:val="00D62EB1"/>
    <w:rPr>
      <w:rFonts w:asciiTheme="majorHAnsi" w:eastAsiaTheme="majorEastAsia" w:hAnsiTheme="majorHAnsi" w:cstheme="majorBidi"/>
      <w:b/>
      <w:bCs/>
      <w:color w:val="FFFFFF" w:themeColor="background1"/>
      <w:sz w:val="36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D62EB1"/>
    <w:rPr>
      <w:rFonts w:asciiTheme="majorHAnsi" w:eastAsiaTheme="majorEastAsia" w:hAnsiTheme="majorHAnsi" w:cstheme="majorBidi"/>
      <w:bCs/>
      <w:color w:val="FFFFFF" w:themeColor="background1"/>
      <w:sz w:val="28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D62EB1"/>
    <w:rPr>
      <w:rFonts w:asciiTheme="majorHAnsi" w:eastAsiaTheme="majorEastAsia" w:hAnsiTheme="majorHAnsi" w:cstheme="majorBidi"/>
      <w:b/>
      <w:bCs/>
      <w:color w:val="FFFFFF" w:themeColor="background1"/>
      <w:sz w:val="80"/>
    </w:rPr>
  </w:style>
  <w:style w:type="paragraph" w:styleId="ListBullet">
    <w:name w:val="List Bullet"/>
    <w:basedOn w:val="Normal"/>
    <w:unhideWhenUsed/>
    <w:rsid w:val="00E73747"/>
    <w:pPr>
      <w:numPr>
        <w:numId w:val="2"/>
      </w:numPr>
      <w:spacing w:after="200"/>
    </w:pPr>
    <w:rPr>
      <w:color w:val="FFFFFF" w:themeColor="background1"/>
      <w:sz w:val="32"/>
    </w:rPr>
  </w:style>
  <w:style w:type="paragraph" w:customStyle="1" w:styleId="ContactDetails">
    <w:name w:val="Contact Details"/>
    <w:basedOn w:val="Normal"/>
    <w:qFormat/>
    <w:rsid w:val="0079548B"/>
    <w:rPr>
      <w:b/>
      <w:color w:val="FFFFFF" w:themeColor="background1"/>
      <w:sz w:val="32"/>
    </w:rPr>
  </w:style>
  <w:style w:type="character" w:customStyle="1" w:styleId="Heading4Char">
    <w:name w:val="Heading 4 Char"/>
    <w:basedOn w:val="DefaultParagraphFont"/>
    <w:link w:val="Heading4"/>
    <w:semiHidden/>
    <w:rsid w:val="00D62EB1"/>
    <w:rPr>
      <w:rFonts w:asciiTheme="majorHAnsi" w:eastAsiaTheme="majorEastAsia" w:hAnsiTheme="majorHAnsi" w:cstheme="majorBidi"/>
      <w:b/>
      <w:bCs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2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SSD:Applications:Microsoft%20Office%202011:Office:Media:Templates:Publishing%20Layout%20View:Flyers:Forte%20Flyer.dotx" TargetMode="External"/></Relationships>
</file>

<file path=word/theme/theme1.xml><?xml version="1.0" encoding="utf-8"?>
<a:theme xmlns:a="http://schemas.openxmlformats.org/drawingml/2006/main" name="Office Theme">
  <a:themeElements>
    <a:clrScheme name="Forte Flyer">
      <a:dk1>
        <a:sysClr val="windowText" lastClr="000000"/>
      </a:dk1>
      <a:lt1>
        <a:sysClr val="window" lastClr="FFFFFF"/>
      </a:lt1>
      <a:dk2>
        <a:srgbClr val="292828"/>
      </a:dk2>
      <a:lt2>
        <a:srgbClr val="DEDEDE"/>
      </a:lt2>
      <a:accent1>
        <a:srgbClr val="C70F0C"/>
      </a:accent1>
      <a:accent2>
        <a:srgbClr val="EB710E"/>
      </a:accent2>
      <a:accent3>
        <a:srgbClr val="FFAC0C"/>
      </a:accent3>
      <a:accent4>
        <a:srgbClr val="9FF21C"/>
      </a:accent4>
      <a:accent5>
        <a:srgbClr val="18D0C1"/>
      </a:accent5>
      <a:accent6>
        <a:srgbClr val="0DA0F4"/>
      </a:accent6>
      <a:hlink>
        <a:srgbClr val="8F3BED"/>
      </a:hlink>
      <a:folHlink>
        <a:srgbClr val="C29EEB"/>
      </a:folHlink>
    </a:clrScheme>
    <a:fontScheme name="Forte Flyer">
      <a:majorFont>
        <a:latin typeface="Constantia"/>
        <a:ea typeface=""/>
        <a:cs typeface=""/>
        <a:font script="Jpan" typeface="ＭＳ Ｐ明朝"/>
      </a:majorFont>
      <a:minorFont>
        <a:latin typeface="Constantia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Forte Flyer.dotx</Template>
  <TotalTime>38</TotalTime>
  <Pages>1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Gábor Bencsik</dc:creator>
  <cp:keywords/>
  <dc:description/>
  <cp:lastModifiedBy>Gábor Bencsik</cp:lastModifiedBy>
  <cp:revision>3</cp:revision>
  <cp:lastPrinted>2007-05-25T17:55:00Z</cp:lastPrinted>
  <dcterms:created xsi:type="dcterms:W3CDTF">2016-05-18T06:32:00Z</dcterms:created>
  <dcterms:modified xsi:type="dcterms:W3CDTF">2016-05-18T07:25:00Z</dcterms:modified>
  <cp:category/>
</cp:coreProperties>
</file>